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17"/>
        <w:gridCol w:w="343"/>
        <w:gridCol w:w="1028"/>
        <w:gridCol w:w="360"/>
        <w:gridCol w:w="1260"/>
        <w:gridCol w:w="269"/>
        <w:gridCol w:w="63"/>
        <w:gridCol w:w="4500"/>
      </w:tblGrid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83CB12A9C864493C9BD3E78FA477857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>
            <w:pPr>
              <w:ind w:left="-43"/>
              <w:jc w:val="right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3D62E29" wp14:editId="0AB5BD5B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303D6" w:rsidRPr="00DC10BA" w:rsidRDefault="005303D6" w:rsidP="005303D6">
            <w:pPr>
              <w:ind w:left="-43"/>
              <w:jc w:val="right"/>
              <w:rPr>
                <w:noProof/>
              </w:rPr>
            </w:pPr>
          </w:p>
          <w:p w:rsidR="005303D6" w:rsidRPr="00DC10BA" w:rsidRDefault="005303D6" w:rsidP="005303D6">
            <w:pPr>
              <w:ind w:left="-43"/>
              <w:jc w:val="right"/>
              <w:rPr>
                <w:noProof/>
              </w:rPr>
            </w:pPr>
          </w:p>
          <w:p w:rsidR="005303D6" w:rsidRPr="00DC10BA" w:rsidRDefault="005303D6" w:rsidP="005303D6">
            <w:pPr>
              <w:ind w:left="-43"/>
              <w:jc w:val="right"/>
              <w:rPr>
                <w:noProof/>
              </w:rPr>
            </w:pPr>
          </w:p>
          <w:p w:rsidR="005303D6" w:rsidRPr="00DC10BA" w:rsidRDefault="005303D6" w:rsidP="005303D6">
            <w:pPr>
              <w:ind w:left="-43"/>
              <w:jc w:val="right"/>
              <w:rPr>
                <w:bCs/>
                <w:sz w:val="18"/>
              </w:rPr>
            </w:pPr>
          </w:p>
          <w:p w:rsidR="005303D6" w:rsidRPr="00DC10BA" w:rsidRDefault="005303D6" w:rsidP="005303D6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DC10BA">
              <w:rPr>
                <w:b/>
                <w:bCs/>
                <w:sz w:val="16"/>
                <w:szCs w:val="16"/>
              </w:rPr>
              <w:t>Россия</w:t>
            </w:r>
            <w:r w:rsidRPr="00DC10BA">
              <w:rPr>
                <w:b/>
                <w:sz w:val="16"/>
                <w:szCs w:val="16"/>
              </w:rPr>
              <w:t>, 198097, Санкт-Петербург, ул. Трефолева, 2БМ</w:t>
            </w:r>
          </w:p>
          <w:p w:rsidR="005303D6" w:rsidRPr="00DC10BA" w:rsidRDefault="005303D6" w:rsidP="005303D6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5303D6" w:rsidRPr="00DC10BA" w:rsidRDefault="005303D6" w:rsidP="005303D6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</w:p>
          <w:p w:rsidR="005303D6" w:rsidRPr="00DC10BA" w:rsidRDefault="005303D6" w:rsidP="005303D6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 w:rsidRPr="00DC10BA"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www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vzljot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</w:hyperlink>
          </w:p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9A86B7B7557341C3AB110D40EBBE7C88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86B3C997B4BF474480CCC4E22D41CBE3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EE29833169B04C229FF1D380CE39DFC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99C493701E5D44E29C8E581CCEADBE59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D53A96711A814CF0BF98A108D3DDE7E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38E536AFA7E74CC88EF7E8BFF4166E9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B08B0119B19446A3924B96DAF7BAF30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023120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120" w:rsidRPr="00DC10BA" w:rsidRDefault="00023120" w:rsidP="00A00D5F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самовывоз</w:t>
            </w:r>
          </w:p>
        </w:tc>
        <w:tc>
          <w:tcPr>
            <w:tcW w:w="3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5303D6" w:rsidP="00A00D5F">
            <w:pPr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028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Ж/Д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5303D6" w:rsidP="00A00D5F">
            <w:pPr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АВИА</w:t>
            </w:r>
          </w:p>
        </w:tc>
        <w:tc>
          <w:tcPr>
            <w:tcW w:w="3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120" w:rsidRPr="00DC10BA" w:rsidRDefault="005303D6" w:rsidP="00A00D5F">
            <w:pPr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023120" w:rsidRPr="00DC10BA" w:rsidRDefault="00023120" w:rsidP="00A00D5F">
            <w:pPr>
              <w:jc w:val="center"/>
            </w:pPr>
          </w:p>
        </w:tc>
      </w:tr>
      <w:tr w:rsidR="005303D6" w:rsidRPr="00DC10BA" w:rsidTr="005303D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E22E63AE13F941A48B65114D919BB42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9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RPr="00DC10BA" w:rsidTr="005303D6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D6" w:rsidRDefault="005303D6" w:rsidP="005303D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e"/>
            </w:rPr>
            <w:id w:val="-1927876819"/>
            <w:placeholder>
              <w:docPart w:val="0D81A159A55245008E93CFA33377120D"/>
            </w:placeholder>
          </w:sdtPr>
          <w:sdtEndPr>
            <w:rPr>
              <w:rStyle w:val="ae"/>
            </w:rPr>
          </w:sdtEndPr>
          <w:sdtContent>
            <w:tc>
              <w:tcPr>
                <w:tcW w:w="465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303D6" w:rsidRDefault="005303D6" w:rsidP="005303D6">
                <w:pPr>
                  <w:rPr>
                    <w:rStyle w:val="ae"/>
                  </w:rPr>
                </w:pPr>
                <w:r>
                  <w:rPr>
                    <w:rStyle w:val="ae"/>
                  </w:rPr>
                  <w:t xml:space="preserve"> </w:t>
                </w:r>
                <w:sdt>
                  <w:sdtPr>
                    <w:rPr>
                      <w:rStyle w:val="ae"/>
                      <w:b w:val="0"/>
                      <w:sz w:val="16"/>
                      <w:szCs w:val="16"/>
                    </w:rPr>
                    <w:id w:val="-401136261"/>
                    <w:placeholder>
                      <w:docPart w:val="E17B10F27D57477FB5B650C25AFCA818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5303D6" w:rsidRPr="00DC10BA" w:rsidRDefault="005303D6" w:rsidP="005303D6"/>
        </w:tc>
      </w:tr>
      <w:tr w:rsidR="005303D6" w:rsidTr="005303D6">
        <w:trPr>
          <w:gridAfter w:val="2"/>
          <w:wAfter w:w="4563" w:type="dxa"/>
          <w:trHeight w:hRule="exact" w:val="284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326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e"/>
                </w:rPr>
                <w:id w:val="-482938730"/>
                <w:placeholder>
                  <w:docPart w:val="7A97EBA057B4497197B7F2A41F933F89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e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</w:tr>
    </w:tbl>
    <w:p w:rsidR="005303D6" w:rsidRDefault="005303D6" w:rsidP="005303D6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5303D6" w:rsidTr="005303D6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02613A16D6D94D07BC495C2382CEB21F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5303D6" w:rsidRDefault="005303D6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AF3C3C3D19CB4374BA82366C9F512894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5303D6" w:rsidRDefault="005303D6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5303D6" w:rsidTr="005303D6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303D6" w:rsidRDefault="005303D6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5303D6" w:rsidRDefault="005303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734D16F83E824FA5ADD0201DB559474D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sz w:val="18"/>
                <w:szCs w:val="18"/>
                <w:lang w:val="en-US"/>
              </w:rPr>
            </w:pPr>
          </w:p>
        </w:tc>
      </w:tr>
      <w:tr w:rsidR="005303D6" w:rsidTr="005303D6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5303D6" w:rsidRDefault="005303D6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03D6" w:rsidRDefault="005303D6">
            <w:pPr>
              <w:rPr>
                <w:sz w:val="2"/>
                <w:szCs w:val="2"/>
              </w:rPr>
            </w:pPr>
          </w:p>
        </w:tc>
      </w:tr>
    </w:tbl>
    <w:p w:rsidR="005303D6" w:rsidRDefault="005303D6" w:rsidP="005303D6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5303D6" w:rsidTr="005303D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5303D6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46885A13ACDC48BC8D5256171513242C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5303D6" w:rsidTr="005303D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03D6" w:rsidRDefault="005303D6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FF3048699452464CBAB643A7459E9140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5303D6" w:rsidTr="005303D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03D6" w:rsidRDefault="005303D6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8C1890C3C7B44E78978DD7190B9AFA42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5303D6" w:rsidRDefault="005303D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5303D6" w:rsidRPr="005303D6" w:rsidRDefault="005303D6" w:rsidP="005303D6"/>
    <w:p w:rsidR="00DE4618" w:rsidRDefault="009F3482" w:rsidP="00023120">
      <w:pPr>
        <w:pStyle w:val="6"/>
        <w:spacing w:before="0" w:after="0"/>
        <w:jc w:val="right"/>
        <w:rPr>
          <w:rFonts w:ascii="Arial" w:hAnsi="Arial" w:cs="Arial"/>
          <w:sz w:val="28"/>
          <w:szCs w:val="28"/>
        </w:rPr>
      </w:pPr>
      <w:r w:rsidRPr="009F3482">
        <w:rPr>
          <w:rFonts w:ascii="Arial" w:hAnsi="Arial" w:cs="Arial"/>
          <w:sz w:val="28"/>
          <w:szCs w:val="28"/>
        </w:rPr>
        <w:t>Расходомер-счетчик электромагнитный</w:t>
      </w:r>
      <w:r>
        <w:rPr>
          <w:rFonts w:ascii="Arial" w:hAnsi="Arial" w:cs="Arial"/>
          <w:sz w:val="28"/>
          <w:szCs w:val="28"/>
        </w:rPr>
        <w:t xml:space="preserve"> </w:t>
      </w:r>
      <w:r w:rsidRPr="002B60D6">
        <w:rPr>
          <w:rFonts w:ascii="Arial" w:hAnsi="Arial" w:cs="Arial"/>
          <w:sz w:val="28"/>
          <w:szCs w:val="28"/>
        </w:rPr>
        <w:t>ВЗЛЕТ</w:t>
      </w:r>
      <w:r w:rsidRPr="009F3482">
        <w:rPr>
          <w:rFonts w:ascii="Arial" w:hAnsi="Arial" w:cs="Arial"/>
          <w:sz w:val="28"/>
          <w:szCs w:val="28"/>
        </w:rPr>
        <w:t xml:space="preserve"> ТЭР </w:t>
      </w:r>
    </w:p>
    <w:p w:rsidR="0077697D" w:rsidRDefault="00613BD3" w:rsidP="00613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35354C">
        <w:rPr>
          <w:b/>
          <w:sz w:val="28"/>
          <w:szCs w:val="28"/>
        </w:rPr>
        <w:t xml:space="preserve">                     </w:t>
      </w:r>
      <w:r w:rsidR="00BF5AA2">
        <w:rPr>
          <w:b/>
          <w:sz w:val="28"/>
          <w:szCs w:val="28"/>
        </w:rPr>
        <w:t xml:space="preserve">   </w:t>
      </w:r>
      <w:r w:rsidR="001D4EDB">
        <w:rPr>
          <w:b/>
          <w:sz w:val="28"/>
          <w:szCs w:val="28"/>
        </w:rPr>
        <w:t xml:space="preserve">исполнения </w:t>
      </w:r>
      <w:r w:rsidR="0035354C">
        <w:rPr>
          <w:b/>
          <w:sz w:val="28"/>
          <w:szCs w:val="28"/>
        </w:rPr>
        <w:t>О</w:t>
      </w:r>
      <w:r w:rsidR="00262177">
        <w:rPr>
          <w:b/>
          <w:sz w:val="28"/>
          <w:szCs w:val="28"/>
        </w:rPr>
        <w:t>С</w:t>
      </w:r>
      <w:r w:rsidR="004D0A33">
        <w:rPr>
          <w:b/>
          <w:sz w:val="28"/>
          <w:szCs w:val="28"/>
        </w:rPr>
        <w:t>,</w:t>
      </w:r>
      <w:r w:rsidR="00262177">
        <w:rPr>
          <w:b/>
          <w:sz w:val="28"/>
          <w:szCs w:val="28"/>
        </w:rPr>
        <w:t xml:space="preserve"> </w:t>
      </w:r>
      <w:r w:rsidR="0035354C">
        <w:rPr>
          <w:b/>
          <w:sz w:val="28"/>
          <w:szCs w:val="28"/>
        </w:rPr>
        <w:t>О</w:t>
      </w:r>
      <w:r w:rsidR="00BA75EA" w:rsidRPr="00BA75EA">
        <w:rPr>
          <w:b/>
          <w:sz w:val="28"/>
          <w:szCs w:val="28"/>
        </w:rPr>
        <w:t>Ф</w:t>
      </w:r>
      <w:r w:rsidR="00BA75EA" w:rsidRPr="009F3482">
        <w:rPr>
          <w:sz w:val="28"/>
          <w:szCs w:val="28"/>
        </w:rPr>
        <w:t xml:space="preserve"> </w:t>
      </w:r>
      <w:r w:rsidR="00BA75EA" w:rsidRPr="00AB0F12">
        <w:rPr>
          <w:b/>
        </w:rPr>
        <w:t>(</w:t>
      </w:r>
      <w:r w:rsidR="0035354C">
        <w:rPr>
          <w:b/>
        </w:rPr>
        <w:t>общепромышленные</w:t>
      </w:r>
      <w:r w:rsidR="00BA75EA" w:rsidRPr="00AB0F12">
        <w:rPr>
          <w:b/>
        </w:rPr>
        <w:t>)</w:t>
      </w:r>
      <w:r>
        <w:t xml:space="preserve"> </w:t>
      </w:r>
      <w:r w:rsidR="00BF5AA2">
        <w:rPr>
          <w:b/>
          <w:sz w:val="28"/>
          <w:szCs w:val="28"/>
        </w:rPr>
        <w:t>степень</w:t>
      </w:r>
      <w:r w:rsidRPr="00613BD3">
        <w:rPr>
          <w:b/>
          <w:sz w:val="28"/>
          <w:szCs w:val="28"/>
        </w:rPr>
        <w:t xml:space="preserve"> защиты </w:t>
      </w:r>
      <w:r w:rsidRPr="00613BD3">
        <w:rPr>
          <w:b/>
          <w:sz w:val="28"/>
          <w:szCs w:val="28"/>
          <w:lang w:val="en-US"/>
        </w:rPr>
        <w:t>IP</w:t>
      </w:r>
      <w:r w:rsidRPr="00613BD3">
        <w:rPr>
          <w:b/>
          <w:sz w:val="28"/>
          <w:szCs w:val="28"/>
        </w:rPr>
        <w:t>68</w:t>
      </w:r>
    </w:p>
    <w:p w:rsidR="005303D6" w:rsidRPr="00613BD3" w:rsidRDefault="005303D6" w:rsidP="00613BD3">
      <w:pPr>
        <w:jc w:val="center"/>
        <w:rPr>
          <w:sz w:val="28"/>
          <w:szCs w:val="28"/>
        </w:rPr>
      </w:pP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5303D6" w:rsidTr="005303D6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5303D6" w:rsidRDefault="005303D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2C7911C9F8084EF0B79010695F792B58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5303D6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5303D6" w:rsidRDefault="005303D6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5303D6" w:rsidRDefault="005303D6" w:rsidP="00C93C7A">
      <w:pPr>
        <w:rPr>
          <w:b/>
          <w:i/>
          <w:sz w:val="8"/>
          <w:szCs w:val="8"/>
        </w:rPr>
      </w:pPr>
    </w:p>
    <w:tbl>
      <w:tblPr>
        <w:tblpPr w:leftFromText="180" w:rightFromText="180" w:vertAnchor="text" w:horzAnchor="page" w:tblpX="1997" w:tblpY="26"/>
        <w:tblW w:w="7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3"/>
        <w:gridCol w:w="1045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89"/>
        <w:gridCol w:w="359"/>
        <w:gridCol w:w="170"/>
        <w:gridCol w:w="359"/>
        <w:gridCol w:w="284"/>
        <w:gridCol w:w="538"/>
        <w:gridCol w:w="179"/>
        <w:gridCol w:w="538"/>
        <w:gridCol w:w="179"/>
        <w:gridCol w:w="565"/>
      </w:tblGrid>
      <w:tr w:rsidR="00256EFD" w:rsidRPr="00074F70" w:rsidTr="00446D13">
        <w:trPr>
          <w:trHeight w:val="203"/>
        </w:trPr>
        <w:tc>
          <w:tcPr>
            <w:tcW w:w="4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256EFD" w:rsidRPr="00074F70" w:rsidRDefault="00256EFD" w:rsidP="00E31563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323972472"/>
            <w:placeholder>
              <w:docPart w:val="E73AB6CE27AB47AB8B21BEA778E52976"/>
            </w:placeholder>
            <w:dropDownList>
              <w:listItem w:displayText="_______" w:value="_______"/>
              <w:listItem w:displayText="ОС-010" w:value="ОС-010"/>
              <w:listItem w:displayText="ОС-015" w:value="ОС-015"/>
              <w:listItem w:displayText="ОФ-015" w:value="ОФ-015"/>
              <w:listItem w:displayText="ОФ-020" w:value="ОФ-020"/>
              <w:listItem w:displayText="ОФ-025" w:value="ОФ-025"/>
              <w:listItem w:displayText="ОФ-032" w:value="ОФ-032"/>
              <w:listItem w:displayText="ОФ-040" w:value="ОФ-040"/>
              <w:listItem w:displayText="ОФ-050" w:value="ОФ-050"/>
              <w:listItem w:displayText="ОФ-065" w:value="ОФ-065"/>
              <w:listItem w:displayText="ОФ-080" w:value="ОФ-080"/>
              <w:listItem w:displayText="ОФ-100" w:value="ОФ-100"/>
              <w:listItem w:displayText="ОФ-125" w:value="ОФ-125"/>
              <w:listItem w:displayText="ОФ-150" w:value="ОФ-150"/>
              <w:listItem w:displayText="ОФ-200" w:value="ОФ-200"/>
              <w:listItem w:displayText="ОФ-250" w:value="ОФ-250"/>
              <w:listItem w:displayText="ОФ-300" w:value="ОФ-300"/>
            </w:dropDownList>
          </w:sdtPr>
          <w:sdtEndPr/>
          <w:sdtContent>
            <w:tc>
              <w:tcPr>
                <w:tcW w:w="104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256EFD" w:rsidRPr="00074F70" w:rsidRDefault="00446D13" w:rsidP="00E31563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_______</w:t>
                </w:r>
              </w:p>
            </w:tc>
          </w:sdtContent>
        </w:sdt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746076557"/>
                <w:placeholder>
                  <w:docPart w:val="08BA962121074040961D996FD79C07EF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61</w:t>
            </w:r>
          </w:p>
        </w:tc>
        <w:tc>
          <w:tcPr>
            <w:tcW w:w="19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7</w:t>
            </w:r>
            <w:sdt>
              <w:sdtPr>
                <w:rPr>
                  <w:sz w:val="18"/>
                  <w:szCs w:val="18"/>
                </w:rPr>
                <w:id w:val="1264266439"/>
                <w:placeholder>
                  <w:docPart w:val="CD749F7CF73D4320A94397236E309F64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7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28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-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sdt>
              <w:sdtPr>
                <w:rPr>
                  <w:sz w:val="18"/>
                  <w:szCs w:val="18"/>
                </w:rPr>
                <w:id w:val="544033724"/>
                <w:placeholder>
                  <w:docPart w:val="E0D7B2E11F7F44538691D69C6F4687FC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sdt>
              <w:sdtPr>
                <w:rPr>
                  <w:sz w:val="18"/>
                  <w:szCs w:val="18"/>
                </w:rPr>
                <w:id w:val="-844251720"/>
                <w:placeholder>
                  <w:docPart w:val="19914639BECE4FF491680AE5B70ADADB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56EFD" w:rsidRPr="00074F70" w:rsidRDefault="00256EFD" w:rsidP="00E31563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Ф</w:t>
            </w:r>
            <w:sdt>
              <w:sdtPr>
                <w:rPr>
                  <w:sz w:val="18"/>
                  <w:szCs w:val="18"/>
                </w:rPr>
                <w:id w:val="-1225674778"/>
                <w:placeholder>
                  <w:docPart w:val="F90A0C1DF42F4BCBB4CA5C1155666F0E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446D13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p w:rsidR="004756CB" w:rsidRDefault="004756CB" w:rsidP="00C93C7A">
      <w:pPr>
        <w:rPr>
          <w:b/>
          <w:i/>
          <w:sz w:val="8"/>
          <w:szCs w:val="8"/>
        </w:rPr>
      </w:pPr>
    </w:p>
    <w:p w:rsidR="00446D13" w:rsidRDefault="00446D13" w:rsidP="00446D13">
      <w:pPr>
        <w:rPr>
          <w:b/>
          <w:i/>
          <w:sz w:val="16"/>
          <w:szCs w:val="16"/>
        </w:rPr>
      </w:pPr>
      <w:r>
        <w:rPr>
          <w:b/>
          <w:sz w:val="16"/>
          <w:szCs w:val="16"/>
        </w:rPr>
        <w:t xml:space="preserve">Исполнение </w:t>
      </w:r>
    </w:p>
    <w:p w:rsidR="00C60089" w:rsidRPr="005303D6" w:rsidRDefault="00C60089" w:rsidP="004756CB">
      <w:pPr>
        <w:rPr>
          <w:b/>
          <w:i/>
          <w:sz w:val="2"/>
          <w:szCs w:val="16"/>
        </w:rPr>
      </w:pPr>
    </w:p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7"/>
        <w:gridCol w:w="2691"/>
        <w:gridCol w:w="2109"/>
      </w:tblGrid>
      <w:tr w:rsidR="005303D6" w:rsidTr="005303D6">
        <w:trPr>
          <w:trHeight w:hRule="exact" w:val="227"/>
        </w:trPr>
        <w:tc>
          <w:tcPr>
            <w:tcW w:w="1366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1667321492"/>
              <w:placeholder>
                <w:docPart w:val="860BB150B8764D68A539C42C93570031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1720787854"/>
                  <w:placeholder>
                    <w:docPart w:val="BF5A22EDD20545EA881648359E5D13EF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5303D6" w:rsidRDefault="005303D6" w:rsidP="00502DC8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5303D6" w:rsidRDefault="005303D6" w:rsidP="00502DC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  <w:tc>
          <w:tcPr>
            <w:tcW w:w="144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1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369069340"/>
              <w:placeholder>
                <w:docPart w:val="6ED7B709B7DD4D5DACFF6C95FD4EAD84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852408975"/>
                  <w:placeholder>
                    <w:docPart w:val="AF8FD3FEE58645AAB1B9E399CEA74817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5303D6" w:rsidRDefault="005303D6" w:rsidP="00502DC8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5303D6" w:rsidRDefault="005303D6" w:rsidP="00502DC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5303D6" w:rsidRDefault="005303D6" w:rsidP="005303D6">
      <w:pPr>
        <w:rPr>
          <w:b/>
          <w:i/>
          <w:sz w:val="12"/>
          <w:szCs w:val="20"/>
        </w:rPr>
      </w:pPr>
      <w:r>
        <w:rPr>
          <w:b/>
          <w:i/>
          <w:sz w:val="12"/>
          <w:szCs w:val="20"/>
        </w:rPr>
        <w:br/>
      </w:r>
    </w:p>
    <w:p w:rsidR="005303D6" w:rsidRDefault="005303D6" w:rsidP="005303D6">
      <w:pPr>
        <w:rPr>
          <w:b/>
          <w:i/>
          <w:sz w:val="12"/>
          <w:szCs w:val="20"/>
        </w:rPr>
      </w:pPr>
    </w:p>
    <w:p w:rsidR="005303D6" w:rsidRDefault="005303D6" w:rsidP="005303D6">
      <w:pPr>
        <w:rPr>
          <w:b/>
          <w:i/>
          <w:sz w:val="8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5303D6" w:rsidTr="005303D6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 w:rsidP="00502DC8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sdt>
          <w:sdtPr>
            <w:rPr>
              <w:rStyle w:val="10"/>
            </w:rPr>
            <w:id w:val="316156616"/>
            <w:placeholder>
              <w:docPart w:val="F98D10928F6A4E3BA2CE25323DF11C6F"/>
            </w:placeholder>
          </w:sdtPr>
          <w:sdtEndPr>
            <w:rPr>
              <w:rStyle w:val="10"/>
            </w:rPr>
          </w:sdtEndPr>
          <w:sdtContent>
            <w:tc>
              <w:tcPr>
                <w:tcW w:w="878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1C12BE" w:rsidP="00502DC8">
                <w:pPr>
                  <w:rPr>
                    <w:rStyle w:val="10"/>
                  </w:rPr>
                </w:pPr>
                <w:sdt>
                  <w:sdtPr>
                    <w:rPr>
                      <w:rStyle w:val="ae"/>
                    </w:rPr>
                    <w:id w:val="1987198854"/>
                    <w:placeholder>
                      <w:docPart w:val="65038C22FEC44FD89F299D72BCE704AE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5303D6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5303D6">
                  <w:rPr>
                    <w:rStyle w:val="10"/>
                  </w:rPr>
                  <w:t xml:space="preserve"> </w:t>
                </w:r>
              </w:p>
            </w:tc>
          </w:sdtContent>
        </w:sdt>
      </w:tr>
    </w:tbl>
    <w:p w:rsidR="005303D6" w:rsidRPr="00C60089" w:rsidRDefault="005303D6" w:rsidP="004756CB">
      <w:pPr>
        <w:rPr>
          <w:b/>
          <w:i/>
          <w:sz w:val="16"/>
          <w:szCs w:val="16"/>
        </w:rPr>
      </w:pPr>
    </w:p>
    <w:p w:rsidR="001D24BE" w:rsidRPr="00446D13" w:rsidRDefault="004756CB" w:rsidP="004756CB">
      <w:pPr>
        <w:rPr>
          <w:b/>
          <w:i/>
          <w:sz w:val="20"/>
          <w:szCs w:val="20"/>
        </w:rPr>
      </w:pPr>
      <w:r w:rsidRPr="00C60089">
        <w:rPr>
          <w:b/>
          <w:i/>
          <w:sz w:val="20"/>
          <w:szCs w:val="20"/>
        </w:rPr>
        <w:t>Модель расходомера</w:t>
      </w:r>
      <w:r w:rsidR="009F3482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6"/>
        <w:gridCol w:w="3834"/>
        <w:gridCol w:w="378"/>
        <w:gridCol w:w="1598"/>
        <w:gridCol w:w="3888"/>
        <w:gridCol w:w="378"/>
      </w:tblGrid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С-010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2128303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Ф-065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  65</w:t>
            </w:r>
          </w:p>
        </w:tc>
        <w:sdt>
          <w:sdtPr>
            <w:rPr>
              <w:sz w:val="16"/>
              <w:szCs w:val="16"/>
            </w:rPr>
            <w:id w:val="-6527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С-015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273138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Ф-080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  80</w:t>
            </w:r>
          </w:p>
        </w:tc>
        <w:sdt>
          <w:sdtPr>
            <w:rPr>
              <w:sz w:val="16"/>
              <w:szCs w:val="16"/>
            </w:rPr>
            <w:id w:val="599910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Ф-015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355386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Ф-100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790827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Ф-020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-102208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Ф-125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125</w:t>
            </w:r>
          </w:p>
        </w:tc>
        <w:sdt>
          <w:sdtPr>
            <w:rPr>
              <w:sz w:val="16"/>
              <w:szCs w:val="16"/>
            </w:rPr>
            <w:id w:val="13660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Ф-025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710068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Ф-150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805284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Ф-032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126669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Ф-200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1899860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Ф-040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172732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Ф-250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-1670474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Tr="005303D6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3D6" w:rsidRDefault="00446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Ф-050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 xml:space="preserve">DN </w:t>
            </w:r>
            <w:r>
              <w:rPr>
                <w:sz w:val="16"/>
                <w:szCs w:val="16"/>
              </w:rPr>
              <w:t>50</w:t>
            </w:r>
          </w:p>
        </w:tc>
        <w:sdt>
          <w:sdtPr>
            <w:rPr>
              <w:sz w:val="16"/>
              <w:szCs w:val="16"/>
            </w:rPr>
            <w:id w:val="874741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Default="00446D13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О</w:t>
            </w:r>
            <w:r w:rsidR="005303D6">
              <w:rPr>
                <w:b/>
                <w:sz w:val="16"/>
                <w:szCs w:val="16"/>
              </w:rPr>
              <w:t>Ф-300</w:t>
            </w:r>
          </w:p>
          <w:p w:rsidR="005303D6" w:rsidRDefault="005303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303D6" w:rsidRDefault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1525681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5303D6" w:rsidRDefault="0061696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5C4F29" w:rsidRPr="005303D6" w:rsidRDefault="005303D6" w:rsidP="005303D6">
      <w:pPr>
        <w:rPr>
          <w:b/>
          <w:i/>
          <w:sz w:val="20"/>
          <w:szCs w:val="16"/>
        </w:rPr>
      </w:pPr>
      <w:r>
        <w:rPr>
          <w:b/>
          <w:i/>
          <w:sz w:val="20"/>
          <w:szCs w:val="16"/>
        </w:rPr>
        <w:t>Исполнение расходомера: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0"/>
        <w:gridCol w:w="344"/>
        <w:gridCol w:w="2142"/>
        <w:gridCol w:w="359"/>
        <w:gridCol w:w="2955"/>
        <w:gridCol w:w="421"/>
        <w:gridCol w:w="2340"/>
        <w:gridCol w:w="361"/>
      </w:tblGrid>
      <w:tr w:rsidR="005303D6" w:rsidRPr="00074F70" w:rsidTr="00C02F3E">
        <w:trPr>
          <w:trHeight w:val="210"/>
        </w:trPr>
        <w:tc>
          <w:tcPr>
            <w:tcW w:w="8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Тип защиты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Pr="00AC6E95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IP</w:t>
            </w:r>
            <w:r>
              <w:rPr>
                <w:sz w:val="16"/>
                <w:szCs w:val="16"/>
              </w:rPr>
              <w:t xml:space="preserve">68, </w:t>
            </w:r>
            <w:r>
              <w:rPr>
                <w:sz w:val="16"/>
                <w:szCs w:val="16"/>
                <w:lang w:val="en-US"/>
              </w:rPr>
              <w:t>t</w:t>
            </w:r>
            <w:r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жидкости до 150</w:t>
            </w:r>
            <w:r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>С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 w:rsidRPr="00246E1E">
              <w:rPr>
                <w:b/>
                <w:sz w:val="16"/>
                <w:szCs w:val="16"/>
              </w:rPr>
              <w:t>Импульсный выход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активный</w:t>
            </w:r>
          </w:p>
        </w:tc>
        <w:sdt>
          <w:sdtPr>
            <w:rPr>
              <w:sz w:val="16"/>
              <w:szCs w:val="16"/>
            </w:rPr>
            <w:id w:val="-669175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5303D6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03D6" w:rsidRDefault="005303D6" w:rsidP="005303D6">
            <w:r w:rsidRPr="00743DF3">
              <w:rPr>
                <w:b/>
                <w:sz w:val="16"/>
                <w:szCs w:val="16"/>
              </w:rPr>
              <w:t>Давление</w:t>
            </w:r>
          </w:p>
        </w:tc>
        <w:tc>
          <w:tcPr>
            <w:tcW w:w="1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996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Pr="00AC6E95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2,5 МПа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Интерфейс (кабель 12 жил)**</w:t>
            </w:r>
          </w:p>
        </w:tc>
        <w:tc>
          <w:tcPr>
            <w:tcW w:w="1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0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3D6" w:rsidRPr="00AB0F12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стандартная комплектация</w:t>
            </w:r>
            <w:r w:rsidRPr="00815AD4">
              <w:rPr>
                <w:sz w:val="16"/>
                <w:szCs w:val="16"/>
              </w:rPr>
              <w:t>***</w:t>
            </w:r>
          </w:p>
        </w:tc>
        <w:tc>
          <w:tcPr>
            <w:tcW w:w="16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5303D6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5303D6" w:rsidRPr="00074F70" w:rsidTr="00D5466D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ГОСТ 12820</w:t>
            </w:r>
            <w:r>
              <w:rPr>
                <w:sz w:val="16"/>
                <w:szCs w:val="16"/>
              </w:rPr>
              <w:t>,нержав. сталь*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Блок питания 220/24 В</w:t>
            </w:r>
            <w:r w:rsidRPr="00074F70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-Б1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</w:t>
            </w:r>
            <w:r>
              <w:rPr>
                <w:sz w:val="16"/>
                <w:szCs w:val="16"/>
                <w:lang w:val="en-US"/>
              </w:rPr>
              <w:t>24</w:t>
            </w:r>
          </w:p>
        </w:tc>
        <w:sdt>
          <w:sdtPr>
            <w:rPr>
              <w:sz w:val="16"/>
              <w:szCs w:val="16"/>
            </w:rPr>
            <w:id w:val="690335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EF318D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5303D6">
        <w:trPr>
          <w:trHeight w:val="210"/>
        </w:trPr>
        <w:tc>
          <w:tcPr>
            <w:tcW w:w="85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Защитные кольца из нержавеющей стали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1989973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303D6" w:rsidRDefault="00616962" w:rsidP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374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-Б2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отсутствует</w:t>
            </w:r>
          </w:p>
        </w:tc>
        <w:sdt>
          <w:sdtPr>
            <w:rPr>
              <w:sz w:val="16"/>
              <w:szCs w:val="16"/>
            </w:rPr>
            <w:id w:val="1803195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5303D6">
        <w:trPr>
          <w:trHeight w:val="210"/>
        </w:trPr>
        <w:tc>
          <w:tcPr>
            <w:tcW w:w="8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sz w:val="16"/>
              <w:szCs w:val="16"/>
            </w:rPr>
            <w:id w:val="-20625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5303D6" w:rsidRDefault="00616962" w:rsidP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374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825EA1" w:rsidRDefault="005303D6" w:rsidP="005303D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однонаправленное/ 0,35%</w:t>
            </w:r>
          </w:p>
        </w:tc>
        <w:sdt>
          <w:sdtPr>
            <w:rPr>
              <w:sz w:val="16"/>
              <w:szCs w:val="16"/>
            </w:rPr>
            <w:id w:val="487058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D5466D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нержавеющая сталь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03D6" w:rsidRPr="00995A7A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 / 0,35%</w:t>
            </w:r>
          </w:p>
        </w:tc>
        <w:sdt>
          <w:sdtPr>
            <w:rPr>
              <w:sz w:val="16"/>
              <w:szCs w:val="16"/>
            </w:rPr>
            <w:id w:val="-109085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D5466D">
        <w:trPr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 w:rsidRPr="00995A7A">
              <w:rPr>
                <w:b/>
                <w:sz w:val="16"/>
                <w:szCs w:val="16"/>
              </w:rPr>
              <w:t>Индикатор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-61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отсутствует</w:t>
            </w:r>
          </w:p>
        </w:tc>
        <w:tc>
          <w:tcPr>
            <w:tcW w:w="1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37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Выносной блок архивации данных</w:t>
            </w:r>
          </w:p>
        </w:tc>
        <w:tc>
          <w:tcPr>
            <w:tcW w:w="1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03D6" w:rsidRPr="00995A7A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ИВК-ТЭР****</w:t>
            </w:r>
          </w:p>
        </w:tc>
        <w:sdt>
          <w:sdtPr>
            <w:rPr>
              <w:sz w:val="16"/>
              <w:szCs w:val="16"/>
            </w:rPr>
            <w:id w:val="1166364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616962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303D6" w:rsidRPr="00074F70" w:rsidTr="00D2271F">
        <w:trPr>
          <w:gridAfter w:val="4"/>
          <w:wAfter w:w="2826" w:type="pct"/>
          <w:trHeight w:val="210"/>
        </w:trPr>
        <w:tc>
          <w:tcPr>
            <w:tcW w:w="85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246E1E" w:rsidRDefault="005303D6" w:rsidP="005303D6">
            <w:pPr>
              <w:rPr>
                <w:b/>
                <w:sz w:val="16"/>
                <w:szCs w:val="16"/>
              </w:rPr>
            </w:pPr>
            <w:r w:rsidRPr="00246E1E">
              <w:rPr>
                <w:b/>
                <w:sz w:val="16"/>
                <w:szCs w:val="16"/>
              </w:rPr>
              <w:t>Импульсный выход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3D6" w:rsidRPr="00074F70" w:rsidRDefault="005303D6" w:rsidP="005303D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303D6" w:rsidRPr="00074F70" w:rsidRDefault="005303D6" w:rsidP="005303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пассивный</w:t>
            </w:r>
          </w:p>
        </w:tc>
        <w:sdt>
          <w:sdtPr>
            <w:rPr>
              <w:sz w:val="16"/>
              <w:szCs w:val="16"/>
            </w:rPr>
            <w:id w:val="2057122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616962" w:rsidP="005303D6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35354C" w:rsidRDefault="0035354C" w:rsidP="00B934C6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  </w:t>
      </w:r>
      <w:r w:rsidR="00DF655F">
        <w:rPr>
          <w:i/>
          <w:sz w:val="16"/>
          <w:szCs w:val="16"/>
        </w:rPr>
        <w:t xml:space="preserve">  </w:t>
      </w:r>
      <w:r w:rsidR="007A1A71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- для </w:t>
      </w:r>
      <w:r w:rsidR="00023120">
        <w:rPr>
          <w:i/>
          <w:sz w:val="16"/>
          <w:szCs w:val="16"/>
        </w:rPr>
        <w:t xml:space="preserve">расходомеров </w:t>
      </w:r>
      <w:r w:rsidR="00023120">
        <w:rPr>
          <w:i/>
          <w:sz w:val="16"/>
          <w:szCs w:val="16"/>
          <w:lang w:val="en-US"/>
        </w:rPr>
        <w:t>DN</w:t>
      </w:r>
      <w:r>
        <w:rPr>
          <w:i/>
          <w:sz w:val="16"/>
          <w:szCs w:val="16"/>
        </w:rPr>
        <w:t xml:space="preserve"> 150,</w:t>
      </w:r>
      <w:r w:rsidR="00815AD4">
        <w:rPr>
          <w:i/>
          <w:sz w:val="16"/>
          <w:szCs w:val="16"/>
        </w:rPr>
        <w:t xml:space="preserve"> </w:t>
      </w:r>
      <w:r w:rsidR="00023120">
        <w:rPr>
          <w:i/>
          <w:sz w:val="16"/>
          <w:szCs w:val="16"/>
          <w:lang w:val="en-US"/>
        </w:rPr>
        <w:t>DN</w:t>
      </w:r>
      <w:r w:rsidR="0002312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200 и </w:t>
      </w:r>
      <w:r w:rsidR="00023120">
        <w:rPr>
          <w:i/>
          <w:sz w:val="16"/>
          <w:szCs w:val="16"/>
          <w:lang w:val="en-US"/>
        </w:rPr>
        <w:t>DN</w:t>
      </w:r>
      <w:r w:rsidR="0002312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300 фланцы из стали Ст20;</w:t>
      </w:r>
    </w:p>
    <w:p w:rsidR="007A1A71" w:rsidRPr="007A1A71" w:rsidRDefault="00DF655F" w:rsidP="00B934C6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73505">
        <w:rPr>
          <w:i/>
          <w:sz w:val="16"/>
          <w:szCs w:val="16"/>
        </w:rPr>
        <w:t>*</w:t>
      </w:r>
      <w:r>
        <w:rPr>
          <w:i/>
          <w:sz w:val="16"/>
          <w:szCs w:val="16"/>
        </w:rPr>
        <w:t xml:space="preserve">   </w:t>
      </w:r>
      <w:r w:rsidR="007A1A71">
        <w:rPr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-</w:t>
      </w:r>
      <w:r w:rsidR="007A1A71">
        <w:rPr>
          <w:i/>
          <w:sz w:val="16"/>
          <w:szCs w:val="16"/>
        </w:rPr>
        <w:t>для обеспечения защиты</w:t>
      </w:r>
      <w:r w:rsidR="00EE6F52">
        <w:rPr>
          <w:i/>
          <w:sz w:val="16"/>
          <w:szCs w:val="16"/>
        </w:rPr>
        <w:t xml:space="preserve"> </w:t>
      </w:r>
      <w:r w:rsidR="007A1A71">
        <w:rPr>
          <w:i/>
          <w:sz w:val="16"/>
          <w:szCs w:val="16"/>
          <w:lang w:val="en-US"/>
        </w:rPr>
        <w:t>IP</w:t>
      </w:r>
      <w:r w:rsidR="007A1A71" w:rsidRPr="007A1A71">
        <w:rPr>
          <w:i/>
          <w:sz w:val="16"/>
          <w:szCs w:val="16"/>
        </w:rPr>
        <w:t xml:space="preserve">68 </w:t>
      </w:r>
      <w:r w:rsidR="007A1A71">
        <w:rPr>
          <w:i/>
          <w:sz w:val="16"/>
          <w:szCs w:val="16"/>
        </w:rPr>
        <w:t>поставка кабеля поз.</w:t>
      </w:r>
      <w:r w:rsidR="00946062">
        <w:rPr>
          <w:i/>
          <w:sz w:val="16"/>
          <w:szCs w:val="16"/>
        </w:rPr>
        <w:t>8</w:t>
      </w:r>
      <w:r w:rsidR="00CB7364">
        <w:rPr>
          <w:i/>
          <w:sz w:val="16"/>
          <w:szCs w:val="16"/>
        </w:rPr>
        <w:t>1</w:t>
      </w:r>
      <w:r w:rsidR="007A1A71">
        <w:rPr>
          <w:i/>
          <w:sz w:val="16"/>
          <w:szCs w:val="16"/>
        </w:rPr>
        <w:t xml:space="preserve"> обязательна</w:t>
      </w:r>
      <w:r w:rsidR="00EE6F52">
        <w:rPr>
          <w:i/>
          <w:sz w:val="16"/>
          <w:szCs w:val="16"/>
        </w:rPr>
        <w:t>;</w:t>
      </w:r>
    </w:p>
    <w:p w:rsidR="001B3F06" w:rsidRDefault="007A1A71" w:rsidP="007A1A7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</w:t>
      </w:r>
      <w:r w:rsidR="00920458">
        <w:rPr>
          <w:i/>
          <w:sz w:val="16"/>
          <w:szCs w:val="16"/>
        </w:rPr>
        <w:t xml:space="preserve"> </w:t>
      </w:r>
      <w:r w:rsidR="00B934C6">
        <w:rPr>
          <w:i/>
          <w:sz w:val="16"/>
          <w:szCs w:val="16"/>
        </w:rPr>
        <w:t>*</w:t>
      </w:r>
      <w:r w:rsidR="0035354C">
        <w:rPr>
          <w:i/>
          <w:sz w:val="16"/>
          <w:szCs w:val="16"/>
        </w:rPr>
        <w:t>*</w:t>
      </w:r>
      <w:r w:rsidR="00DF655F">
        <w:rPr>
          <w:i/>
          <w:sz w:val="16"/>
          <w:szCs w:val="16"/>
        </w:rPr>
        <w:t>*</w:t>
      </w:r>
      <w:r w:rsidR="00B934C6" w:rsidRPr="00074F70">
        <w:rPr>
          <w:i/>
          <w:sz w:val="16"/>
          <w:szCs w:val="16"/>
        </w:rPr>
        <w:t xml:space="preserve"> </w:t>
      </w:r>
      <w:r w:rsidR="00BD53EE">
        <w:rPr>
          <w:i/>
          <w:sz w:val="16"/>
          <w:szCs w:val="16"/>
        </w:rPr>
        <w:t xml:space="preserve"> </w:t>
      </w:r>
      <w:r w:rsidR="00F66690">
        <w:rPr>
          <w:i/>
          <w:sz w:val="16"/>
          <w:szCs w:val="16"/>
        </w:rPr>
        <w:t xml:space="preserve">  -</w:t>
      </w:r>
      <w:r w:rsidR="00B934C6" w:rsidRPr="00074F70">
        <w:rPr>
          <w:i/>
          <w:sz w:val="16"/>
          <w:szCs w:val="16"/>
        </w:rPr>
        <w:t xml:space="preserve">токовый и дискретные выходы, </w:t>
      </w:r>
      <w:r w:rsidR="00B934C6" w:rsidRPr="00074F70">
        <w:rPr>
          <w:i/>
          <w:sz w:val="16"/>
          <w:szCs w:val="16"/>
          <w:lang w:val="en-US"/>
        </w:rPr>
        <w:t>RS</w:t>
      </w:r>
      <w:r w:rsidR="00B934C6" w:rsidRPr="00FA7E38">
        <w:rPr>
          <w:i/>
          <w:sz w:val="16"/>
          <w:szCs w:val="16"/>
        </w:rPr>
        <w:t xml:space="preserve">485 </w:t>
      </w:r>
      <w:r w:rsidR="00B934C6" w:rsidRPr="00074F70">
        <w:rPr>
          <w:i/>
          <w:sz w:val="16"/>
          <w:szCs w:val="16"/>
          <w:lang w:val="en-US"/>
        </w:rPr>
        <w:t>MODBUS</w:t>
      </w:r>
      <w:r w:rsidR="00B934C6" w:rsidRPr="00074F70">
        <w:rPr>
          <w:i/>
          <w:sz w:val="16"/>
          <w:szCs w:val="16"/>
        </w:rPr>
        <w:t>, вход управлени</w:t>
      </w:r>
      <w:r w:rsidR="00B934C6">
        <w:rPr>
          <w:i/>
          <w:sz w:val="16"/>
          <w:szCs w:val="16"/>
        </w:rPr>
        <w:t>я</w:t>
      </w:r>
      <w:r w:rsidR="00920458">
        <w:rPr>
          <w:i/>
          <w:sz w:val="16"/>
          <w:szCs w:val="16"/>
        </w:rPr>
        <w:t>;</w:t>
      </w:r>
    </w:p>
    <w:p w:rsidR="00F66690" w:rsidRPr="0087048B" w:rsidRDefault="00F66690" w:rsidP="007A1A71">
      <w:pPr>
        <w:rPr>
          <w:i/>
          <w:sz w:val="16"/>
          <w:szCs w:val="16"/>
          <w:lang w:val="en-US"/>
        </w:rPr>
      </w:pPr>
      <w:r>
        <w:rPr>
          <w:i/>
          <w:sz w:val="16"/>
          <w:szCs w:val="16"/>
        </w:rPr>
        <w:t xml:space="preserve">        </w:t>
      </w:r>
      <w:r w:rsidRPr="00F66690">
        <w:rPr>
          <w:i/>
          <w:sz w:val="16"/>
          <w:szCs w:val="16"/>
        </w:rPr>
        <w:t>****</w:t>
      </w:r>
      <w:r>
        <w:rPr>
          <w:i/>
          <w:sz w:val="16"/>
          <w:szCs w:val="16"/>
        </w:rPr>
        <w:t xml:space="preserve">   -оформляется отдельной картой заказа;</w:t>
      </w:r>
    </w:p>
    <w:tbl>
      <w:tblPr>
        <w:tblpPr w:leftFromText="180" w:rightFromText="180" w:vertAnchor="text" w:horzAnchor="margin" w:tblpY="102"/>
        <w:tblOverlap w:val="never"/>
        <w:tblW w:w="8019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533"/>
        <w:gridCol w:w="698"/>
        <w:gridCol w:w="697"/>
        <w:gridCol w:w="697"/>
        <w:gridCol w:w="697"/>
        <w:gridCol w:w="697"/>
      </w:tblGrid>
      <w:tr w:rsidR="0087048B" w:rsidRPr="00074F70" w:rsidTr="005303D6">
        <w:trPr>
          <w:trHeight w:hRule="exact" w:val="255"/>
        </w:trPr>
        <w:tc>
          <w:tcPr>
            <w:tcW w:w="4533" w:type="dxa"/>
            <w:vMerge w:val="restart"/>
            <w:tcBorders>
              <w:right w:val="single" w:sz="12" w:space="0" w:color="auto"/>
            </w:tcBorders>
            <w:vAlign w:val="center"/>
          </w:tcPr>
          <w:p w:rsidR="0087048B" w:rsidRPr="00EF3333" w:rsidRDefault="0087048B" w:rsidP="008F7792">
            <w:pPr>
              <w:spacing w:line="216" w:lineRule="auto"/>
              <w:rPr>
                <w:b/>
                <w:sz w:val="14"/>
                <w:szCs w:val="14"/>
              </w:rPr>
            </w:pPr>
            <w:r w:rsidRPr="00074F70">
              <w:rPr>
                <w:b/>
                <w:spacing w:val="-4"/>
                <w:sz w:val="16"/>
                <w:szCs w:val="16"/>
              </w:rPr>
              <w:t xml:space="preserve">длина </w:t>
            </w:r>
            <w:r>
              <w:rPr>
                <w:b/>
                <w:spacing w:val="-4"/>
                <w:sz w:val="16"/>
                <w:szCs w:val="16"/>
              </w:rPr>
              <w:t xml:space="preserve">единого </w:t>
            </w:r>
            <w:r w:rsidRPr="00074F70">
              <w:rPr>
                <w:b/>
                <w:spacing w:val="-4"/>
                <w:sz w:val="16"/>
                <w:szCs w:val="16"/>
              </w:rPr>
              <w:t>кабеля</w:t>
            </w:r>
            <w:r>
              <w:rPr>
                <w:b/>
                <w:spacing w:val="-4"/>
                <w:sz w:val="16"/>
                <w:szCs w:val="16"/>
              </w:rPr>
              <w:t xml:space="preserve"> питания и интерфейса (12 жил)</w:t>
            </w:r>
            <w:r>
              <w:rPr>
                <w:b/>
                <w:sz w:val="16"/>
                <w:szCs w:val="16"/>
              </w:rPr>
              <w:t>**</w:t>
            </w:r>
            <w:r w:rsidRPr="00EF3333">
              <w:rPr>
                <w:b/>
                <w:spacing w:val="-4"/>
                <w:sz w:val="16"/>
                <w:szCs w:val="16"/>
              </w:rPr>
              <w:t>: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EF3333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  <w:r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40м</w:t>
            </w:r>
          </w:p>
        </w:tc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048B" w:rsidRPr="00074F70" w:rsidRDefault="0087048B" w:rsidP="008F77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50м</w:t>
            </w:r>
          </w:p>
        </w:tc>
      </w:tr>
      <w:tr w:rsidR="005303D6" w:rsidRPr="00074F70" w:rsidTr="005303D6">
        <w:trPr>
          <w:trHeight w:hRule="exact" w:val="255"/>
        </w:trPr>
        <w:tc>
          <w:tcPr>
            <w:tcW w:w="4533" w:type="dxa"/>
            <w:vMerge/>
            <w:tcBorders>
              <w:right w:val="single" w:sz="12" w:space="0" w:color="auto"/>
            </w:tcBorders>
            <w:vAlign w:val="center"/>
          </w:tcPr>
          <w:p w:rsidR="005303D6" w:rsidRPr="00074F70" w:rsidRDefault="005303D6" w:rsidP="005303D6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</w:p>
        </w:tc>
        <w:sdt>
          <w:sdtPr>
            <w:rPr>
              <w:rStyle w:val="10"/>
            </w:rPr>
            <w:id w:val="-953084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10"/>
            </w:rPr>
            <w:id w:val="622429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10"/>
            </w:rPr>
            <w:id w:val="-1532480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10"/>
            </w:rPr>
            <w:id w:val="2126032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10"/>
            </w:rPr>
            <w:id w:val="186940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</w:tr>
    </w:tbl>
    <w:p w:rsidR="00F66690" w:rsidRPr="0087048B" w:rsidRDefault="00F66690" w:rsidP="007A1A71">
      <w:pPr>
        <w:rPr>
          <w:sz w:val="16"/>
          <w:szCs w:val="16"/>
        </w:rPr>
      </w:pPr>
    </w:p>
    <w:p w:rsidR="005E1A9A" w:rsidRDefault="005E1A9A" w:rsidP="00D27835">
      <w:pPr>
        <w:spacing w:line="360" w:lineRule="auto"/>
        <w:rPr>
          <w:b/>
          <w:i/>
          <w:sz w:val="6"/>
          <w:szCs w:val="6"/>
        </w:rPr>
      </w:pPr>
    </w:p>
    <w:p w:rsidR="005E1A9A" w:rsidRDefault="005E1A9A" w:rsidP="00D27835">
      <w:pPr>
        <w:spacing w:line="360" w:lineRule="auto"/>
        <w:rPr>
          <w:b/>
          <w:i/>
          <w:sz w:val="6"/>
          <w:szCs w:val="6"/>
        </w:rPr>
      </w:pPr>
    </w:p>
    <w:p w:rsidR="005E1A9A" w:rsidRDefault="005E1A9A" w:rsidP="00D27835">
      <w:pPr>
        <w:spacing w:line="360" w:lineRule="auto"/>
        <w:rPr>
          <w:b/>
          <w:i/>
          <w:sz w:val="6"/>
          <w:szCs w:val="6"/>
          <w:lang w:val="en-US"/>
        </w:rPr>
      </w:pPr>
    </w:p>
    <w:p w:rsidR="0087048B" w:rsidRDefault="0087048B" w:rsidP="00D27835">
      <w:pPr>
        <w:spacing w:line="360" w:lineRule="auto"/>
        <w:rPr>
          <w:b/>
          <w:i/>
          <w:sz w:val="6"/>
          <w:szCs w:val="6"/>
          <w:lang w:val="en-US"/>
        </w:rPr>
      </w:pPr>
    </w:p>
    <w:p w:rsidR="0087048B" w:rsidRDefault="0087048B" w:rsidP="00D27835">
      <w:pPr>
        <w:spacing w:line="360" w:lineRule="auto"/>
        <w:rPr>
          <w:b/>
          <w:i/>
          <w:sz w:val="6"/>
          <w:szCs w:val="6"/>
          <w:lang w:val="en-US"/>
        </w:rPr>
      </w:pPr>
    </w:p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88"/>
        <w:gridCol w:w="2251"/>
      </w:tblGrid>
      <w:tr w:rsidR="005303D6" w:rsidTr="005303D6">
        <w:trPr>
          <w:trHeight w:hRule="exact" w:val="227"/>
        </w:trPr>
        <w:tc>
          <w:tcPr>
            <w:tcW w:w="379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5303D6" w:rsidRDefault="005303D6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Ключ для монтажа/демонтажа крышки электронного блока, шт.</w:t>
            </w:r>
          </w:p>
        </w:tc>
        <w:tc>
          <w:tcPr>
            <w:tcW w:w="12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140476013"/>
              <w:placeholder>
                <w:docPart w:val="2296326149C14395BA96D0D51DA4CDB8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2142645036"/>
                  <w:placeholder>
                    <w:docPart w:val="1D2D290771444D1FA6207D24ED4AB776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5303D6" w:rsidRPr="00EE70F4" w:rsidRDefault="005303D6">
                    <w:pPr>
                      <w:rPr>
                        <w:rStyle w:val="ae"/>
                        <w:lang w:val="en-US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5303D6" w:rsidRDefault="005303D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87048B" w:rsidRPr="008F7792" w:rsidRDefault="0087048B" w:rsidP="00023120">
      <w:pPr>
        <w:rPr>
          <w:sz w:val="16"/>
          <w:szCs w:val="16"/>
          <w:lang w:val="en-US"/>
        </w:rPr>
      </w:pPr>
    </w:p>
    <w:tbl>
      <w:tblPr>
        <w:tblW w:w="0" w:type="auto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  <w:gridCol w:w="3228"/>
        <w:gridCol w:w="397"/>
        <w:gridCol w:w="3060"/>
        <w:gridCol w:w="397"/>
      </w:tblGrid>
      <w:tr w:rsidR="005303D6" w:rsidTr="00644C9B">
        <w:trPr>
          <w:gridAfter w:val="2"/>
          <w:wAfter w:w="3457" w:type="dxa"/>
          <w:trHeight w:val="227"/>
        </w:trPr>
        <w:tc>
          <w:tcPr>
            <w:tcW w:w="3318" w:type="dxa"/>
            <w:vMerge w:val="restart"/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rStyle w:val="10"/>
            </w:rPr>
            <w:id w:val="-155376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303D6" w:rsidTr="00644C9B">
        <w:trPr>
          <w:trHeight w:val="227"/>
        </w:trPr>
        <w:tc>
          <w:tcPr>
            <w:tcW w:w="3318" w:type="dxa"/>
            <w:vMerge/>
            <w:vAlign w:val="center"/>
          </w:tcPr>
          <w:p w:rsidR="005303D6" w:rsidRDefault="005303D6" w:rsidP="005303D6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rStyle w:val="10"/>
            </w:rPr>
            <w:id w:val="-2062245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>
                  <w:rPr>
                    <w:rStyle w:val="10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303D6" w:rsidRDefault="005303D6" w:rsidP="005303D6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  <w:lang w:val="en-US"/>
              </w:rPr>
              <w:t xml:space="preserve">         </w:t>
            </w:r>
            <w:r>
              <w:rPr>
                <w:b/>
                <w:sz w:val="16"/>
                <w:szCs w:val="16"/>
              </w:rPr>
              <w:t>крепеж из нержавеющей стали</w:t>
            </w:r>
          </w:p>
        </w:tc>
        <w:sdt>
          <w:sdtPr>
            <w:rPr>
              <w:rStyle w:val="10"/>
            </w:rPr>
            <w:id w:val="1540080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303D6" w:rsidRDefault="00616962" w:rsidP="005303D6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</w:tr>
    </w:tbl>
    <w:p w:rsidR="00D27835" w:rsidRDefault="00D27835" w:rsidP="00D27835">
      <w:pPr>
        <w:spacing w:line="360" w:lineRule="auto"/>
        <w:rPr>
          <w:b/>
          <w:i/>
          <w:sz w:val="6"/>
          <w:szCs w:val="6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2836"/>
        <w:gridCol w:w="3117"/>
        <w:gridCol w:w="2662"/>
      </w:tblGrid>
      <w:tr w:rsidR="00D27835" w:rsidRPr="009C197C" w:rsidTr="005303D6">
        <w:trPr>
          <w:cantSplit/>
          <w:trHeight w:val="510"/>
        </w:trPr>
        <w:tc>
          <w:tcPr>
            <w:tcW w:w="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023120" w:rsidRDefault="00D27835" w:rsidP="00E87392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</w:t>
            </w:r>
            <w:r w:rsidR="00023120">
              <w:rPr>
                <w:b/>
                <w:sz w:val="16"/>
                <w:lang w:val="en-US"/>
              </w:rPr>
              <w:t>N</w:t>
            </w:r>
          </w:p>
          <w:p w:rsidR="00D27835" w:rsidRPr="00D00B86" w:rsidRDefault="00D27835" w:rsidP="00023120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3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  <w:r w:rsidR="00986719">
              <w:rPr>
                <w:b/>
                <w:sz w:val="16"/>
              </w:rPr>
              <w:t xml:space="preserve"> </w:t>
            </w:r>
            <w:r w:rsidR="001252FF"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 w:rsidR="001252FF">
              <w:rPr>
                <w:b/>
                <w:sz w:val="16"/>
              </w:rPr>
              <w:t>Ф1)</w:t>
            </w:r>
          </w:p>
          <w:p w:rsidR="00D27835" w:rsidRPr="00BB22F2" w:rsidRDefault="00D27835" w:rsidP="00E87392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 w:rsidR="00986719"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4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835" w:rsidRPr="009C197C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 w:rsidR="00986719">
              <w:rPr>
                <w:b/>
                <w:sz w:val="16"/>
              </w:rPr>
              <w:t xml:space="preserve"> </w:t>
            </w:r>
            <w:r w:rsidR="001252FF"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 w:rsidR="001252FF">
              <w:rPr>
                <w:b/>
                <w:sz w:val="16"/>
              </w:rPr>
              <w:t>Ф2)</w:t>
            </w:r>
          </w:p>
          <w:p w:rsidR="00D27835" w:rsidRPr="00BB22F2" w:rsidRDefault="00D27835" w:rsidP="00E87392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 w:rsidR="00FA6808">
              <w:rPr>
                <w:b/>
                <w:sz w:val="14"/>
                <w:szCs w:val="14"/>
              </w:rPr>
              <w:t>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конфузоры)</w:t>
            </w:r>
          </w:p>
        </w:tc>
        <w:tc>
          <w:tcPr>
            <w:tcW w:w="12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1252FF" w:rsidP="001252F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 </w:t>
            </w:r>
            <w:r w:rsidR="00D27835">
              <w:rPr>
                <w:b/>
                <w:sz w:val="16"/>
              </w:rPr>
              <w:t>к</w:t>
            </w:r>
            <w:r w:rsidR="00D27835" w:rsidRPr="009C197C">
              <w:rPr>
                <w:b/>
                <w:sz w:val="16"/>
              </w:rPr>
              <w:t>омплект №3</w:t>
            </w:r>
            <w:r w:rsidR="00986719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>
              <w:rPr>
                <w:b/>
                <w:sz w:val="16"/>
              </w:rPr>
              <w:t>Ф3)</w:t>
            </w:r>
          </w:p>
          <w:p w:rsidR="00D27835" w:rsidRPr="00BB22F2" w:rsidRDefault="00D27835" w:rsidP="00E87392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 w:rsidR="00986719"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 w:rsidR="00986719"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5303D6" w:rsidRPr="009C197C" w:rsidTr="005303D6">
        <w:trPr>
          <w:cantSplit/>
          <w:trHeight w:val="227"/>
        </w:trPr>
        <w:sdt>
          <w:sdtPr>
            <w:rPr>
              <w:b/>
              <w:sz w:val="16"/>
            </w:rPr>
            <w:id w:val="1220860105"/>
            <w:placeholder>
              <w:docPart w:val="F24FA4F52FB74F7487498279209175D1"/>
            </w:placeholder>
            <w:showingPlcHdr/>
          </w:sdtPr>
          <w:sdtEndPr/>
          <w:sdtContent>
            <w:tc>
              <w:tcPr>
                <w:tcW w:w="99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303D6" w:rsidRPr="001252FF" w:rsidRDefault="005303D6" w:rsidP="005303D6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Style w:val="10"/>
            </w:rPr>
            <w:id w:val="1677377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2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10"/>
            </w:rPr>
            <w:id w:val="543794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5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10"/>
            </w:rPr>
            <w:id w:val="-1831054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3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303D6" w:rsidRDefault="00616962" w:rsidP="005303D6">
                <w:pPr>
                  <w:jc w:val="center"/>
                </w:pPr>
                <w:r w:rsidRPr="00616962">
                  <w:rPr>
                    <w:rStyle w:val="10"/>
                    <w:rFonts w:eastAsia="MS Gothic" w:hint="eastAsia"/>
                  </w:rPr>
                  <w:t>☐</w:t>
                </w:r>
              </w:p>
            </w:tc>
          </w:sdtContent>
        </w:sdt>
      </w:tr>
    </w:tbl>
    <w:p w:rsidR="00FF4537" w:rsidRPr="00FF4537" w:rsidRDefault="00FF4537" w:rsidP="00FF4537">
      <w:pPr>
        <w:tabs>
          <w:tab w:val="right" w:pos="10772"/>
        </w:tabs>
        <w:ind w:left="180"/>
        <w:rPr>
          <w:b/>
          <w:i/>
          <w:sz w:val="2"/>
          <w:szCs w:val="20"/>
        </w:rPr>
      </w:pPr>
    </w:p>
    <w:p w:rsidR="00FF4537" w:rsidRPr="00FF4537" w:rsidRDefault="00FF4537" w:rsidP="00FF4537">
      <w:pPr>
        <w:spacing w:before="60"/>
        <w:rPr>
          <w:b/>
          <w:i/>
          <w:sz w:val="20"/>
          <w:szCs w:val="20"/>
        </w:rPr>
      </w:pPr>
      <w:r w:rsidRPr="00FF4537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5303D6" w:rsidTr="005303D6">
        <w:trPr>
          <w:trHeight w:val="575"/>
        </w:trPr>
        <w:sdt>
          <w:sdtPr>
            <w:rPr>
              <w:b/>
              <w:sz w:val="16"/>
            </w:rPr>
            <w:id w:val="-1847399478"/>
            <w:placeholder>
              <w:docPart w:val="5E7DC538B6594F17995C120B9D258D4E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5303D6" w:rsidRDefault="005303D6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5303D6" w:rsidTr="005303D6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DB2EE466F6964320AE8D99DEA5B997E8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5303D6" w:rsidRDefault="005303D6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3D6" w:rsidRDefault="005303D6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5303D6" w:rsidTr="005303D6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5303D6" w:rsidRDefault="005303D6" w:rsidP="005303D6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5303D6" w:rsidTr="005303D6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727D423D865446E389F303A5537AFAA2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5303D6" w:rsidRDefault="005303D6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303D6" w:rsidRDefault="005303D6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E85540411EE94FA39C28B48E41EADEAD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5303D6" w:rsidRDefault="005303D6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031C66" w:rsidRPr="00023120" w:rsidRDefault="00031C66" w:rsidP="00023120">
      <w:pPr>
        <w:ind w:left="180"/>
        <w:rPr>
          <w:sz w:val="16"/>
          <w:szCs w:val="16"/>
        </w:rPr>
      </w:pPr>
    </w:p>
    <w:sectPr w:rsidR="00031C66" w:rsidRPr="00023120" w:rsidSect="00FF4537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2BE" w:rsidRDefault="001C12BE" w:rsidP="00C516A2">
      <w:r>
        <w:separator/>
      </w:r>
    </w:p>
  </w:endnote>
  <w:endnote w:type="continuationSeparator" w:id="0">
    <w:p w:rsidR="001C12BE" w:rsidRDefault="001C12BE" w:rsidP="00C5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2BE" w:rsidRDefault="001C12BE" w:rsidP="00C516A2">
      <w:r>
        <w:separator/>
      </w:r>
    </w:p>
  </w:footnote>
  <w:footnote w:type="continuationSeparator" w:id="0">
    <w:p w:rsidR="001C12BE" w:rsidRDefault="001C12BE" w:rsidP="00C5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6A2" w:rsidRDefault="00C516A2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171450</wp:posOffset>
              </wp:positionV>
              <wp:extent cx="2360930" cy="880745"/>
              <wp:effectExtent l="0" t="0" r="9525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80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16A2" w:rsidRPr="00C516A2" w:rsidRDefault="00C516A2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C516A2">
                            <w:rPr>
                              <w:color w:val="D0CECE" w:themeColor="background2" w:themeShade="E6"/>
                            </w:rPr>
                            <w:t>02.08.2024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4.7pt;margin-top:13.5pt;width:185.9pt;height:69.35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" stroked="f">
              <v:textbox style="layout-flow:vertical;mso-layout-flow-alt:bottom-to-top;mso-fit-shape-to-text:t">
                <w:txbxContent>
                  <w:p w:rsidR="00C516A2" w:rsidRPr="00C516A2" w:rsidRDefault="00C516A2">
                    <w:pPr>
                      <w:rPr>
                        <w:color w:val="D0CECE" w:themeColor="background2" w:themeShade="E6"/>
                      </w:rPr>
                    </w:pPr>
                    <w:r w:rsidRPr="00C516A2">
                      <w:rPr>
                        <w:color w:val="D0CECE" w:themeColor="background2" w:themeShade="E6"/>
                      </w:rPr>
                      <w:t>02.08.2024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C516A2" w:rsidRDefault="00C516A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yC2KdFuvof3y9SNr859wPHe1K2nXx2h1sOxccYZroONMcjECwBA+JBDweMik7PwnspfV886KBx1PWK0z3nKNyA==" w:salt="bwS+wdaG7yqG+qe6bFL4dg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962"/>
    <w:rsid w:val="00011025"/>
    <w:rsid w:val="00011378"/>
    <w:rsid w:val="0001629D"/>
    <w:rsid w:val="000218C1"/>
    <w:rsid w:val="00023120"/>
    <w:rsid w:val="00031C66"/>
    <w:rsid w:val="000454F5"/>
    <w:rsid w:val="00060350"/>
    <w:rsid w:val="000677C2"/>
    <w:rsid w:val="00072042"/>
    <w:rsid w:val="00074F70"/>
    <w:rsid w:val="00084E00"/>
    <w:rsid w:val="00087ED8"/>
    <w:rsid w:val="000B2371"/>
    <w:rsid w:val="000E517D"/>
    <w:rsid w:val="000E56C9"/>
    <w:rsid w:val="000E751F"/>
    <w:rsid w:val="000F60E0"/>
    <w:rsid w:val="00101AB8"/>
    <w:rsid w:val="00106821"/>
    <w:rsid w:val="00106CA3"/>
    <w:rsid w:val="001217FB"/>
    <w:rsid w:val="00121885"/>
    <w:rsid w:val="001252FF"/>
    <w:rsid w:val="00134D25"/>
    <w:rsid w:val="00137580"/>
    <w:rsid w:val="001376F6"/>
    <w:rsid w:val="00141D96"/>
    <w:rsid w:val="001434A5"/>
    <w:rsid w:val="001449E2"/>
    <w:rsid w:val="001459DD"/>
    <w:rsid w:val="00147608"/>
    <w:rsid w:val="00163C7B"/>
    <w:rsid w:val="001816C6"/>
    <w:rsid w:val="001A08DE"/>
    <w:rsid w:val="001A47DE"/>
    <w:rsid w:val="001B14FA"/>
    <w:rsid w:val="001B3F06"/>
    <w:rsid w:val="001C12BE"/>
    <w:rsid w:val="001D24BE"/>
    <w:rsid w:val="001D2800"/>
    <w:rsid w:val="001D4EDB"/>
    <w:rsid w:val="001D5F48"/>
    <w:rsid w:val="00207C80"/>
    <w:rsid w:val="002222C9"/>
    <w:rsid w:val="00235658"/>
    <w:rsid w:val="00243E66"/>
    <w:rsid w:val="00246E1E"/>
    <w:rsid w:val="002512B4"/>
    <w:rsid w:val="00256EFD"/>
    <w:rsid w:val="0025778C"/>
    <w:rsid w:val="00262177"/>
    <w:rsid w:val="00276464"/>
    <w:rsid w:val="002955C1"/>
    <w:rsid w:val="00295E07"/>
    <w:rsid w:val="002A0D3D"/>
    <w:rsid w:val="002A4862"/>
    <w:rsid w:val="002B60D6"/>
    <w:rsid w:val="002B794D"/>
    <w:rsid w:val="002D2379"/>
    <w:rsid w:val="002E652C"/>
    <w:rsid w:val="003147CE"/>
    <w:rsid w:val="0032675F"/>
    <w:rsid w:val="00332126"/>
    <w:rsid w:val="00343932"/>
    <w:rsid w:val="0035354C"/>
    <w:rsid w:val="00354502"/>
    <w:rsid w:val="00387BE6"/>
    <w:rsid w:val="0039077D"/>
    <w:rsid w:val="003B161D"/>
    <w:rsid w:val="003B1C3D"/>
    <w:rsid w:val="003C348B"/>
    <w:rsid w:val="003D1269"/>
    <w:rsid w:val="003D25E0"/>
    <w:rsid w:val="003D4E3B"/>
    <w:rsid w:val="003F2503"/>
    <w:rsid w:val="003F2FF4"/>
    <w:rsid w:val="0040540D"/>
    <w:rsid w:val="004114CC"/>
    <w:rsid w:val="00422590"/>
    <w:rsid w:val="00435F30"/>
    <w:rsid w:val="00446D13"/>
    <w:rsid w:val="00447886"/>
    <w:rsid w:val="0046348D"/>
    <w:rsid w:val="00473505"/>
    <w:rsid w:val="004756CB"/>
    <w:rsid w:val="00476694"/>
    <w:rsid w:val="004902A9"/>
    <w:rsid w:val="00496EDB"/>
    <w:rsid w:val="004B6337"/>
    <w:rsid w:val="004C1804"/>
    <w:rsid w:val="004C7A6F"/>
    <w:rsid w:val="004D0A33"/>
    <w:rsid w:val="004D43CE"/>
    <w:rsid w:val="004D5513"/>
    <w:rsid w:val="004D7547"/>
    <w:rsid w:val="004E3190"/>
    <w:rsid w:val="004E3407"/>
    <w:rsid w:val="004E7031"/>
    <w:rsid w:val="004E78D2"/>
    <w:rsid w:val="004F11EB"/>
    <w:rsid w:val="005235A5"/>
    <w:rsid w:val="00527E79"/>
    <w:rsid w:val="005303D6"/>
    <w:rsid w:val="00550E4E"/>
    <w:rsid w:val="00556294"/>
    <w:rsid w:val="0057348C"/>
    <w:rsid w:val="00592C9D"/>
    <w:rsid w:val="00593623"/>
    <w:rsid w:val="005B43B9"/>
    <w:rsid w:val="005B7DF4"/>
    <w:rsid w:val="005C4F29"/>
    <w:rsid w:val="005C7A02"/>
    <w:rsid w:val="005D2EE5"/>
    <w:rsid w:val="005E1A9A"/>
    <w:rsid w:val="005F1096"/>
    <w:rsid w:val="005F28A8"/>
    <w:rsid w:val="00604788"/>
    <w:rsid w:val="00606EDD"/>
    <w:rsid w:val="00613BD3"/>
    <w:rsid w:val="0061490B"/>
    <w:rsid w:val="00616962"/>
    <w:rsid w:val="006212E5"/>
    <w:rsid w:val="00627E59"/>
    <w:rsid w:val="006466B3"/>
    <w:rsid w:val="00654F38"/>
    <w:rsid w:val="0066455B"/>
    <w:rsid w:val="006747E7"/>
    <w:rsid w:val="006750C1"/>
    <w:rsid w:val="0069030B"/>
    <w:rsid w:val="006A347C"/>
    <w:rsid w:val="006B2C63"/>
    <w:rsid w:val="006B4CCE"/>
    <w:rsid w:val="006B70BB"/>
    <w:rsid w:val="006D61AF"/>
    <w:rsid w:val="006D6685"/>
    <w:rsid w:val="006E2D11"/>
    <w:rsid w:val="006E76EC"/>
    <w:rsid w:val="006F5221"/>
    <w:rsid w:val="006F61B3"/>
    <w:rsid w:val="00703613"/>
    <w:rsid w:val="00720980"/>
    <w:rsid w:val="00721D4E"/>
    <w:rsid w:val="00730FDB"/>
    <w:rsid w:val="00735A23"/>
    <w:rsid w:val="00736FCD"/>
    <w:rsid w:val="00751AC1"/>
    <w:rsid w:val="00760510"/>
    <w:rsid w:val="00762854"/>
    <w:rsid w:val="0076712B"/>
    <w:rsid w:val="007755FF"/>
    <w:rsid w:val="0077697D"/>
    <w:rsid w:val="0079440C"/>
    <w:rsid w:val="007A193F"/>
    <w:rsid w:val="007A1A71"/>
    <w:rsid w:val="007C66A4"/>
    <w:rsid w:val="007E7C38"/>
    <w:rsid w:val="008001D6"/>
    <w:rsid w:val="00803DDE"/>
    <w:rsid w:val="00810536"/>
    <w:rsid w:val="00815AD4"/>
    <w:rsid w:val="0081706D"/>
    <w:rsid w:val="00825EA1"/>
    <w:rsid w:val="00842BD4"/>
    <w:rsid w:val="00845332"/>
    <w:rsid w:val="008501FC"/>
    <w:rsid w:val="008544CE"/>
    <w:rsid w:val="008614D7"/>
    <w:rsid w:val="00865227"/>
    <w:rsid w:val="0087048B"/>
    <w:rsid w:val="00871F69"/>
    <w:rsid w:val="0088395B"/>
    <w:rsid w:val="008936C9"/>
    <w:rsid w:val="008B6243"/>
    <w:rsid w:val="008C42B8"/>
    <w:rsid w:val="008D3007"/>
    <w:rsid w:val="008D6EA7"/>
    <w:rsid w:val="008E1946"/>
    <w:rsid w:val="008E7CC7"/>
    <w:rsid w:val="008F7792"/>
    <w:rsid w:val="00900553"/>
    <w:rsid w:val="00902973"/>
    <w:rsid w:val="00904BB0"/>
    <w:rsid w:val="00906714"/>
    <w:rsid w:val="00915130"/>
    <w:rsid w:val="00920458"/>
    <w:rsid w:val="009234C7"/>
    <w:rsid w:val="009270F5"/>
    <w:rsid w:val="009334E1"/>
    <w:rsid w:val="00933A5C"/>
    <w:rsid w:val="00946062"/>
    <w:rsid w:val="00950FD5"/>
    <w:rsid w:val="009569C5"/>
    <w:rsid w:val="00974CD5"/>
    <w:rsid w:val="00982C52"/>
    <w:rsid w:val="00985A09"/>
    <w:rsid w:val="00986719"/>
    <w:rsid w:val="00987BEA"/>
    <w:rsid w:val="00987D99"/>
    <w:rsid w:val="00995A7A"/>
    <w:rsid w:val="009A5DB5"/>
    <w:rsid w:val="009B6135"/>
    <w:rsid w:val="009B6C41"/>
    <w:rsid w:val="009B7483"/>
    <w:rsid w:val="009D537C"/>
    <w:rsid w:val="009E4C4B"/>
    <w:rsid w:val="009F3482"/>
    <w:rsid w:val="009F5DBD"/>
    <w:rsid w:val="00A00094"/>
    <w:rsid w:val="00A26C40"/>
    <w:rsid w:val="00A27191"/>
    <w:rsid w:val="00A33F5D"/>
    <w:rsid w:val="00A36051"/>
    <w:rsid w:val="00A403D9"/>
    <w:rsid w:val="00A45AAE"/>
    <w:rsid w:val="00A62B26"/>
    <w:rsid w:val="00A630CC"/>
    <w:rsid w:val="00A900AF"/>
    <w:rsid w:val="00A91E11"/>
    <w:rsid w:val="00AA0D30"/>
    <w:rsid w:val="00AB0F12"/>
    <w:rsid w:val="00AB3511"/>
    <w:rsid w:val="00AC631A"/>
    <w:rsid w:val="00AC6E95"/>
    <w:rsid w:val="00AD44AB"/>
    <w:rsid w:val="00AE2B18"/>
    <w:rsid w:val="00AE6316"/>
    <w:rsid w:val="00B016A8"/>
    <w:rsid w:val="00B30D17"/>
    <w:rsid w:val="00B341A1"/>
    <w:rsid w:val="00B44FF7"/>
    <w:rsid w:val="00B50202"/>
    <w:rsid w:val="00B61DF7"/>
    <w:rsid w:val="00B67493"/>
    <w:rsid w:val="00B678EF"/>
    <w:rsid w:val="00B7266B"/>
    <w:rsid w:val="00B74343"/>
    <w:rsid w:val="00B7731A"/>
    <w:rsid w:val="00B7782E"/>
    <w:rsid w:val="00B91126"/>
    <w:rsid w:val="00B934C6"/>
    <w:rsid w:val="00B944D7"/>
    <w:rsid w:val="00B96C32"/>
    <w:rsid w:val="00B97611"/>
    <w:rsid w:val="00BA2207"/>
    <w:rsid w:val="00BA75EA"/>
    <w:rsid w:val="00BC343A"/>
    <w:rsid w:val="00BD3C41"/>
    <w:rsid w:val="00BD53EE"/>
    <w:rsid w:val="00BF5AA2"/>
    <w:rsid w:val="00BF5F8A"/>
    <w:rsid w:val="00C05FE4"/>
    <w:rsid w:val="00C150FF"/>
    <w:rsid w:val="00C31570"/>
    <w:rsid w:val="00C45AD3"/>
    <w:rsid w:val="00C4703B"/>
    <w:rsid w:val="00C51275"/>
    <w:rsid w:val="00C516A2"/>
    <w:rsid w:val="00C545BB"/>
    <w:rsid w:val="00C5555B"/>
    <w:rsid w:val="00C60089"/>
    <w:rsid w:val="00C66F4C"/>
    <w:rsid w:val="00C82F93"/>
    <w:rsid w:val="00C91C5C"/>
    <w:rsid w:val="00C93C7A"/>
    <w:rsid w:val="00C95AA2"/>
    <w:rsid w:val="00CA0649"/>
    <w:rsid w:val="00CA09B8"/>
    <w:rsid w:val="00CB07F2"/>
    <w:rsid w:val="00CB7364"/>
    <w:rsid w:val="00CC2E28"/>
    <w:rsid w:val="00CC67AE"/>
    <w:rsid w:val="00CD71E9"/>
    <w:rsid w:val="00CF199B"/>
    <w:rsid w:val="00CF1B8A"/>
    <w:rsid w:val="00CF3FAA"/>
    <w:rsid w:val="00CF464D"/>
    <w:rsid w:val="00CF6AC9"/>
    <w:rsid w:val="00CF6AFF"/>
    <w:rsid w:val="00D051B5"/>
    <w:rsid w:val="00D12EAC"/>
    <w:rsid w:val="00D23E9A"/>
    <w:rsid w:val="00D247A5"/>
    <w:rsid w:val="00D27835"/>
    <w:rsid w:val="00D3337B"/>
    <w:rsid w:val="00D35F00"/>
    <w:rsid w:val="00D41AF6"/>
    <w:rsid w:val="00D54ACD"/>
    <w:rsid w:val="00D56A3D"/>
    <w:rsid w:val="00D64FD0"/>
    <w:rsid w:val="00D65256"/>
    <w:rsid w:val="00D801FC"/>
    <w:rsid w:val="00D951EE"/>
    <w:rsid w:val="00DB53E5"/>
    <w:rsid w:val="00DB5684"/>
    <w:rsid w:val="00DB7FB6"/>
    <w:rsid w:val="00DC0A7D"/>
    <w:rsid w:val="00DD3E09"/>
    <w:rsid w:val="00DD5AE4"/>
    <w:rsid w:val="00DE4618"/>
    <w:rsid w:val="00DE5961"/>
    <w:rsid w:val="00DF655F"/>
    <w:rsid w:val="00E10EC0"/>
    <w:rsid w:val="00E2622B"/>
    <w:rsid w:val="00E2648A"/>
    <w:rsid w:val="00E313F3"/>
    <w:rsid w:val="00E31563"/>
    <w:rsid w:val="00E337AE"/>
    <w:rsid w:val="00E34D2D"/>
    <w:rsid w:val="00E4485C"/>
    <w:rsid w:val="00E44A7D"/>
    <w:rsid w:val="00E45D55"/>
    <w:rsid w:val="00E719EF"/>
    <w:rsid w:val="00E87392"/>
    <w:rsid w:val="00EC6D23"/>
    <w:rsid w:val="00EE1948"/>
    <w:rsid w:val="00EE509F"/>
    <w:rsid w:val="00EE56E5"/>
    <w:rsid w:val="00EE6F52"/>
    <w:rsid w:val="00EE70F4"/>
    <w:rsid w:val="00EE7E43"/>
    <w:rsid w:val="00EF11B3"/>
    <w:rsid w:val="00EF1DD9"/>
    <w:rsid w:val="00EF2323"/>
    <w:rsid w:val="00EF318D"/>
    <w:rsid w:val="00F06F06"/>
    <w:rsid w:val="00F117DF"/>
    <w:rsid w:val="00F11AA7"/>
    <w:rsid w:val="00F13A2E"/>
    <w:rsid w:val="00F15D42"/>
    <w:rsid w:val="00F25334"/>
    <w:rsid w:val="00F36A83"/>
    <w:rsid w:val="00F40236"/>
    <w:rsid w:val="00F43787"/>
    <w:rsid w:val="00F4577A"/>
    <w:rsid w:val="00F541EE"/>
    <w:rsid w:val="00F66690"/>
    <w:rsid w:val="00F82122"/>
    <w:rsid w:val="00F8346D"/>
    <w:rsid w:val="00F8655F"/>
    <w:rsid w:val="00F87786"/>
    <w:rsid w:val="00FA6808"/>
    <w:rsid w:val="00FA7E38"/>
    <w:rsid w:val="00FB2BDA"/>
    <w:rsid w:val="00FE7D35"/>
    <w:rsid w:val="00FF4537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4690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D3C4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721D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721D4E"/>
    <w:rPr>
      <w:rFonts w:ascii="Tahoma" w:hAnsi="Tahoma" w:cs="Tahoma"/>
      <w:sz w:val="16"/>
      <w:szCs w:val="16"/>
    </w:rPr>
  </w:style>
  <w:style w:type="character" w:customStyle="1" w:styleId="9">
    <w:name w:val="Стиль Замещающий текст + 9 пт"/>
    <w:basedOn w:val="ad"/>
    <w:rsid w:val="005303D6"/>
    <w:rPr>
      <w:color w:val="D9D9D9" w:themeColor="background1" w:themeShade="D9"/>
      <w:sz w:val="16"/>
    </w:rPr>
  </w:style>
  <w:style w:type="character" w:styleId="ad">
    <w:name w:val="Placeholder Text"/>
    <w:basedOn w:val="a0"/>
    <w:uiPriority w:val="99"/>
    <w:semiHidden/>
    <w:rsid w:val="005303D6"/>
    <w:rPr>
      <w:color w:val="808080"/>
    </w:rPr>
  </w:style>
  <w:style w:type="character" w:customStyle="1" w:styleId="ae">
    <w:name w:val="Стиль внутри формы"/>
    <w:basedOn w:val="a0"/>
    <w:uiPriority w:val="1"/>
    <w:rsid w:val="005303D6"/>
    <w:rPr>
      <w:rFonts w:asciiTheme="minorHAnsi" w:hAnsiTheme="minorHAnsi" w:cs="Calibri" w:hint="default"/>
      <w:b/>
      <w:bCs w:val="0"/>
      <w:sz w:val="18"/>
    </w:rPr>
  </w:style>
  <w:style w:type="character" w:customStyle="1" w:styleId="60">
    <w:name w:val="Заголовок 6 Знак"/>
    <w:basedOn w:val="a0"/>
    <w:link w:val="6"/>
    <w:rsid w:val="005303D6"/>
    <w:rPr>
      <w:b/>
      <w:bCs/>
      <w:sz w:val="22"/>
      <w:szCs w:val="22"/>
    </w:rPr>
  </w:style>
  <w:style w:type="character" w:customStyle="1" w:styleId="10">
    <w:name w:val="Стиль1"/>
    <w:basedOn w:val="a0"/>
    <w:uiPriority w:val="1"/>
    <w:rsid w:val="005303D6"/>
    <w:rPr>
      <w:rFonts w:ascii="Arial" w:hAnsi="Arial" w:cs="Arial" w:hint="default"/>
      <w:b/>
      <w:bCs w:val="0"/>
      <w:sz w:val="16"/>
    </w:rPr>
  </w:style>
  <w:style w:type="paragraph" w:styleId="af">
    <w:name w:val="footer"/>
    <w:basedOn w:val="a"/>
    <w:link w:val="af0"/>
    <w:rsid w:val="00C516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516A2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C516A2"/>
  </w:style>
  <w:style w:type="character" w:customStyle="1" w:styleId="20">
    <w:name w:val="Стиль2"/>
    <w:basedOn w:val="a0"/>
    <w:uiPriority w:val="1"/>
    <w:rsid w:val="0061696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CB12A9C864493C9BD3E78FA47785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52C45-F7A8-41A3-8F51-5570E7C4E9BB}"/>
      </w:docPartPr>
      <w:docPartBody>
        <w:p w:rsidR="00000000" w:rsidRDefault="00C845A8">
          <w:pPr>
            <w:pStyle w:val="83CB12A9C864493C9BD3E78FA477857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A86B7B7557341C3AB110D40EBBE7C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36CC14-7874-43A7-BD67-937538EC2741}"/>
      </w:docPartPr>
      <w:docPartBody>
        <w:p w:rsidR="00000000" w:rsidRDefault="00C845A8">
          <w:pPr>
            <w:pStyle w:val="9A86B7B7557341C3AB110D40EBBE7C8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6B3C997B4BF474480CCC4E22D41CB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2077BF-9B19-4753-A967-F6B0AD5416B3}"/>
      </w:docPartPr>
      <w:docPartBody>
        <w:p w:rsidR="00000000" w:rsidRDefault="00C845A8">
          <w:pPr>
            <w:pStyle w:val="86B3C997B4BF474480CCC4E22D41CBE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E29833169B04C229FF1D380CE39D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30A3FE-C501-4D2F-8681-7E4DE0A1F08B}"/>
      </w:docPartPr>
      <w:docPartBody>
        <w:p w:rsidR="00000000" w:rsidRDefault="00C845A8">
          <w:pPr>
            <w:pStyle w:val="EE29833169B04C229FF1D380CE39DFC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9C493701E5D44E29C8E581CCEADBE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E766C9-09C5-4B2A-9ACD-79D9AB1572F8}"/>
      </w:docPartPr>
      <w:docPartBody>
        <w:p w:rsidR="00000000" w:rsidRDefault="00C845A8">
          <w:pPr>
            <w:pStyle w:val="99C493701E5D44E29C8E581CCEADBE5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53A96711A814CF0BF98A108D3DDE7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7F8AC6-F4F9-4D2C-BD6F-DD7BD2FA2EED}"/>
      </w:docPartPr>
      <w:docPartBody>
        <w:p w:rsidR="00000000" w:rsidRDefault="00C845A8">
          <w:pPr>
            <w:pStyle w:val="D53A96711A814CF0BF98A108D3DDE7E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8E536AFA7E74CC88EF7E8BFF4166E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3EE70A-BBD8-42A0-BD9C-28DFB51AB949}"/>
      </w:docPartPr>
      <w:docPartBody>
        <w:p w:rsidR="00000000" w:rsidRDefault="00C845A8">
          <w:pPr>
            <w:pStyle w:val="38E536AFA7E74CC88EF7E8BFF4166E9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08B0119B19446A3924B96DAF7BAF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17377-DAB8-4389-B0CD-F50224A4AE83}"/>
      </w:docPartPr>
      <w:docPartBody>
        <w:p w:rsidR="00000000" w:rsidRDefault="00C845A8">
          <w:pPr>
            <w:pStyle w:val="B08B0119B19446A3924B96DAF7BAF30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22E63AE13F941A48B65114D919BB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4835C5-6733-4402-B8A5-A901933E3AD1}"/>
      </w:docPartPr>
      <w:docPartBody>
        <w:p w:rsidR="00000000" w:rsidRDefault="00C845A8">
          <w:pPr>
            <w:pStyle w:val="E22E63AE13F941A48B65114D919BB42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D81A159A55245008E93CFA3337712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B4871-1D35-408D-96DA-E00C3DCC6BAC}"/>
      </w:docPartPr>
      <w:docPartBody>
        <w:p w:rsidR="00000000" w:rsidRDefault="00C845A8">
          <w:pPr>
            <w:pStyle w:val="0D81A159A55245008E93CFA33377120D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E17B10F27D57477FB5B650C25AFCA8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9C483-ABC1-4F6A-A0F9-5C3311760CFD}"/>
      </w:docPartPr>
      <w:docPartBody>
        <w:p w:rsidR="00000000" w:rsidRDefault="00C845A8">
          <w:pPr>
            <w:pStyle w:val="E17B10F27D57477FB5B650C25AFCA818"/>
          </w:pPr>
          <w:r>
            <w:rPr>
              <w:rStyle w:val="9"/>
              <w:sz w:val="16"/>
            </w:rPr>
            <w:t>Место для ввода</w:t>
          </w:r>
          <w:r>
            <w:rPr>
              <w:rStyle w:val="9"/>
              <w:sz w:val="16"/>
            </w:rPr>
            <w:t xml:space="preserve"> текста.</w:t>
          </w:r>
        </w:p>
      </w:docPartBody>
    </w:docPart>
    <w:docPart>
      <w:docPartPr>
        <w:name w:val="7A97EBA057B4497197B7F2A41F933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E1955-00D2-43F5-9DB2-4124E5B4CABB}"/>
      </w:docPartPr>
      <w:docPartBody>
        <w:p w:rsidR="00000000" w:rsidRDefault="00C845A8">
          <w:pPr>
            <w:pStyle w:val="7A97EBA057B4497197B7F2A41F933F89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02613A16D6D94D07BC495C2382CEB2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64F6B4-CBCB-4F84-B216-4CC6BE539730}"/>
      </w:docPartPr>
      <w:docPartBody>
        <w:p w:rsidR="00000000" w:rsidRDefault="00C845A8">
          <w:pPr>
            <w:pStyle w:val="02613A16D6D94D07BC495C2382CEB21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F3C3C3D19CB4374BA82366C9F5128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6521-BB09-4083-B9B5-993533977276}"/>
      </w:docPartPr>
      <w:docPartBody>
        <w:p w:rsidR="00000000" w:rsidRDefault="00C845A8">
          <w:pPr>
            <w:pStyle w:val="AF3C3C3D19CB4374BA82366C9F512894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734D16F83E824FA5ADD0201DB5594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B33914-4AA1-4319-AB99-DE361DCF2DB8}"/>
      </w:docPartPr>
      <w:docPartBody>
        <w:p w:rsidR="00000000" w:rsidRDefault="00C845A8">
          <w:pPr>
            <w:pStyle w:val="734D16F83E824FA5ADD0201DB559474D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46885A13ACDC48BC8D525617151324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ADF446-C8A8-4738-AB06-2DE6A66A3525}"/>
      </w:docPartPr>
      <w:docPartBody>
        <w:p w:rsidR="00000000" w:rsidRDefault="00C845A8">
          <w:pPr>
            <w:pStyle w:val="46885A13ACDC48BC8D5256171513242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F3048699452464CBAB643A7459E91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75DAB5-E5A0-407C-BA94-75B141B4B577}"/>
      </w:docPartPr>
      <w:docPartBody>
        <w:p w:rsidR="00000000" w:rsidRDefault="00C845A8">
          <w:pPr>
            <w:pStyle w:val="FF3048699452464CBAB643A7459E914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C1890C3C7B44E78978DD7190B9AFA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7EA99-69CF-42B3-BA98-BDAE3E8E0FD2}"/>
      </w:docPartPr>
      <w:docPartBody>
        <w:p w:rsidR="00000000" w:rsidRDefault="00C845A8">
          <w:pPr>
            <w:pStyle w:val="8C1890C3C7B44E78978DD7190B9AFA4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C7911C9F8084EF0B79010695F792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AE0E99-0E7F-4F8B-9990-A66C59874726}"/>
      </w:docPartPr>
      <w:docPartBody>
        <w:p w:rsidR="00000000" w:rsidRDefault="00C845A8">
          <w:pPr>
            <w:pStyle w:val="2C7911C9F8084EF0B79010695F792B5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73AB6CE27AB47AB8B21BEA778E529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A457A1-6756-4F39-A078-EBB6ECBB7185}"/>
      </w:docPartPr>
      <w:docPartBody>
        <w:p w:rsidR="00000000" w:rsidRDefault="00C845A8">
          <w:pPr>
            <w:pStyle w:val="E73AB6CE27AB47AB8B21BEA778E52976"/>
          </w:pPr>
          <w:r w:rsidRPr="000A0883">
            <w:rPr>
              <w:rStyle w:val="a3"/>
            </w:rPr>
            <w:t>Выберите элемент.</w:t>
          </w:r>
        </w:p>
      </w:docPartBody>
    </w:docPart>
    <w:docPart>
      <w:docPartPr>
        <w:name w:val="08BA962121074040961D996FD79C07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707EA-022C-49F6-80AA-39295E8B300A}"/>
      </w:docPartPr>
      <w:docPartBody>
        <w:p w:rsidR="00000000" w:rsidRDefault="00C845A8">
          <w:pPr>
            <w:pStyle w:val="08BA962121074040961D996FD79C07EF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CD749F7CF73D4320A94397236E309F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6E2197-325E-4D37-AB09-73CF56421C93}"/>
      </w:docPartPr>
      <w:docPartBody>
        <w:p w:rsidR="00000000" w:rsidRDefault="00C845A8">
          <w:pPr>
            <w:pStyle w:val="CD749F7CF73D4320A94397236E309F64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E0D7B2E11F7F44538691D69C6F4687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590478-99CA-4B30-908F-DDEF66AD3AC4}"/>
      </w:docPartPr>
      <w:docPartBody>
        <w:p w:rsidR="00000000" w:rsidRDefault="00C845A8">
          <w:pPr>
            <w:pStyle w:val="E0D7B2E11F7F44538691D69C6F4687FC"/>
          </w:pPr>
          <w:r>
            <w:rPr>
              <w:rStyle w:val="a3"/>
            </w:rPr>
            <w:t>Выберит</w:t>
          </w:r>
          <w:r>
            <w:rPr>
              <w:rStyle w:val="a3"/>
            </w:rPr>
            <w:t>е элемент.</w:t>
          </w:r>
        </w:p>
      </w:docPartBody>
    </w:docPart>
    <w:docPart>
      <w:docPartPr>
        <w:name w:val="19914639BECE4FF491680AE5B70ADA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C63433-47D8-46F5-BA01-B21F681DDE0E}"/>
      </w:docPartPr>
      <w:docPartBody>
        <w:p w:rsidR="00000000" w:rsidRDefault="00C845A8">
          <w:pPr>
            <w:pStyle w:val="19914639BECE4FF491680AE5B70ADADB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F90A0C1DF42F4BCBB4CA5C1155666F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67E88A-7492-43DA-88AB-613D7F5B6BC2}"/>
      </w:docPartPr>
      <w:docPartBody>
        <w:p w:rsidR="00000000" w:rsidRDefault="00C845A8">
          <w:pPr>
            <w:pStyle w:val="F90A0C1DF42F4BCBB4CA5C1155666F0E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860BB150B8764D68A539C42C935700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5D29B-868D-4639-81FF-8B2BB94A19F7}"/>
      </w:docPartPr>
      <w:docPartBody>
        <w:p w:rsidR="00000000" w:rsidRDefault="00C845A8">
          <w:pPr>
            <w:pStyle w:val="860BB150B8764D68A539C42C93570031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F5A22EDD20545EA881648359E5D13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F0AF78-87A8-4358-98C8-CAD11B4ED80F}"/>
      </w:docPartPr>
      <w:docPartBody>
        <w:p w:rsidR="00000000" w:rsidRDefault="00C845A8">
          <w:pPr>
            <w:pStyle w:val="BF5A22EDD20545EA881648359E5D13E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ED7B709B7DD4D5DACFF6C95FD4EAD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71F11-F02A-4075-AB5C-1CFE8ECC5534}"/>
      </w:docPartPr>
      <w:docPartBody>
        <w:p w:rsidR="00000000" w:rsidRDefault="00C845A8">
          <w:pPr>
            <w:pStyle w:val="6ED7B709B7DD4D5DACFF6C95FD4EAD8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F8FD3FEE58645AAB1B9E399CEA748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84DFDB-3BFF-4BA9-861F-739D71BD4347}"/>
      </w:docPartPr>
      <w:docPartBody>
        <w:p w:rsidR="00000000" w:rsidRDefault="00C845A8">
          <w:pPr>
            <w:pStyle w:val="AF8FD3FEE58645AAB1B9E399CEA7481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98D10928F6A4E3BA2CE25323DF11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3D4FF0-8022-4F3B-965B-77EC96D44237}"/>
      </w:docPartPr>
      <w:docPartBody>
        <w:p w:rsidR="00000000" w:rsidRDefault="00C845A8">
          <w:pPr>
            <w:pStyle w:val="F98D10928F6A4E3BA2CE25323DF11C6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5038C22FEC44FD89F299D72BCE704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6A05F9-C8E3-4FC6-B287-BEB0C1F5F56A}"/>
      </w:docPartPr>
      <w:docPartBody>
        <w:p w:rsidR="00000000" w:rsidRDefault="00C845A8">
          <w:pPr>
            <w:pStyle w:val="65038C22FEC44FD89F299D72BCE704A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296326149C14395BA96D0D51DA4CD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00F0D2-2F46-427D-BEC4-869EF50232E7}"/>
      </w:docPartPr>
      <w:docPartBody>
        <w:p w:rsidR="00000000" w:rsidRDefault="00C845A8">
          <w:pPr>
            <w:pStyle w:val="2296326149C14395BA96D0D51DA4CDB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D2D290771444D1FA6207D24ED4AB7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E7C6C8-0EBC-436C-A233-3A35C10728B6}"/>
      </w:docPartPr>
      <w:docPartBody>
        <w:p w:rsidR="00000000" w:rsidRDefault="00C845A8">
          <w:pPr>
            <w:pStyle w:val="1D2D290771444D1FA6207D24ED4AB77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24FA4F52FB74F7487498279209175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8670B-0584-4574-8B59-D69E48A014A0}"/>
      </w:docPartPr>
      <w:docPartBody>
        <w:p w:rsidR="00000000" w:rsidRDefault="00C845A8">
          <w:pPr>
            <w:pStyle w:val="F24FA4F52FB74F7487498279209175D1"/>
          </w:pPr>
          <w:r>
            <w:rPr>
              <w:rStyle w:val="9"/>
              <w:sz w:val="16"/>
            </w:rPr>
            <w:t xml:space="preserve">Место для ввода </w:t>
          </w:r>
          <w:r>
            <w:rPr>
              <w:rStyle w:val="9"/>
              <w:sz w:val="16"/>
            </w:rPr>
            <w:t>текста.</w:t>
          </w:r>
        </w:p>
      </w:docPartBody>
    </w:docPart>
    <w:docPart>
      <w:docPartPr>
        <w:name w:val="5E7DC538B6594F17995C120B9D258D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6C1A72-2B3D-42BD-8396-ED9E15964A9D}"/>
      </w:docPartPr>
      <w:docPartBody>
        <w:p w:rsidR="00000000" w:rsidRDefault="00C845A8">
          <w:pPr>
            <w:pStyle w:val="5E7DC538B6594F17995C120B9D258D4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B2EE466F6964320AE8D99DEA5B997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542A86-3B42-418A-A225-37F85E661531}"/>
      </w:docPartPr>
      <w:docPartBody>
        <w:p w:rsidR="00000000" w:rsidRDefault="00C845A8">
          <w:pPr>
            <w:pStyle w:val="DB2EE466F6964320AE8D99DEA5B997E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27D423D865446E389F303A5537AFA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C31510-1439-415D-904C-69AEB420A333}"/>
      </w:docPartPr>
      <w:docPartBody>
        <w:p w:rsidR="00000000" w:rsidRDefault="00C845A8">
          <w:pPr>
            <w:pStyle w:val="727D423D865446E389F303A5537AFAA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85540411EE94FA39C28B48E41EADE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E9BFFB-3CF8-43E9-AF51-7D91285DA78B}"/>
      </w:docPartPr>
      <w:docPartBody>
        <w:p w:rsidR="00000000" w:rsidRDefault="00C845A8">
          <w:pPr>
            <w:pStyle w:val="E85540411EE94FA39C28B48E41EADEA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5A8"/>
    <w:rsid w:val="00C8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83CB12A9C864493C9BD3E78FA4778577">
    <w:name w:val="83CB12A9C864493C9BD3E78FA4778577"/>
  </w:style>
  <w:style w:type="paragraph" w:customStyle="1" w:styleId="9A86B7B7557341C3AB110D40EBBE7C88">
    <w:name w:val="9A86B7B7557341C3AB110D40EBBE7C88"/>
  </w:style>
  <w:style w:type="paragraph" w:customStyle="1" w:styleId="86B3C997B4BF474480CCC4E22D41CBE3">
    <w:name w:val="86B3C997B4BF474480CCC4E22D41CBE3"/>
  </w:style>
  <w:style w:type="paragraph" w:customStyle="1" w:styleId="EE29833169B04C229FF1D380CE39DFCC">
    <w:name w:val="EE29833169B04C229FF1D380CE39DFCC"/>
  </w:style>
  <w:style w:type="paragraph" w:customStyle="1" w:styleId="99C493701E5D44E29C8E581CCEADBE59">
    <w:name w:val="99C493701E5D44E29C8E581CCEADBE59"/>
  </w:style>
  <w:style w:type="paragraph" w:customStyle="1" w:styleId="D53A96711A814CF0BF98A108D3DDE7E5">
    <w:name w:val="D53A96711A814CF0BF98A108D3DDE7E5"/>
  </w:style>
  <w:style w:type="paragraph" w:customStyle="1" w:styleId="38E536AFA7E74CC88EF7E8BFF4166E9D">
    <w:name w:val="38E536AFA7E74CC88EF7E8BFF4166E9D"/>
  </w:style>
  <w:style w:type="paragraph" w:customStyle="1" w:styleId="B08B0119B19446A3924B96DAF7BAF30C">
    <w:name w:val="B08B0119B19446A3924B96DAF7BAF30C"/>
  </w:style>
  <w:style w:type="paragraph" w:customStyle="1" w:styleId="E22E63AE13F941A48B65114D919BB42A">
    <w:name w:val="E22E63AE13F941A48B65114D919BB42A"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0D81A159A55245008E93CFA33377120D">
    <w:name w:val="0D81A159A55245008E93CFA33377120D"/>
  </w:style>
  <w:style w:type="paragraph" w:customStyle="1" w:styleId="E17B10F27D57477FB5B650C25AFCA818">
    <w:name w:val="E17B10F27D57477FB5B650C25AFCA818"/>
  </w:style>
  <w:style w:type="paragraph" w:customStyle="1" w:styleId="7A97EBA057B4497197B7F2A41F933F89">
    <w:name w:val="7A97EBA057B4497197B7F2A41F933F89"/>
  </w:style>
  <w:style w:type="paragraph" w:customStyle="1" w:styleId="02613A16D6D94D07BC495C2382CEB21F">
    <w:name w:val="02613A16D6D94D07BC495C2382CEB21F"/>
  </w:style>
  <w:style w:type="paragraph" w:customStyle="1" w:styleId="AF3C3C3D19CB4374BA82366C9F512894">
    <w:name w:val="AF3C3C3D19CB4374BA82366C9F512894"/>
  </w:style>
  <w:style w:type="paragraph" w:customStyle="1" w:styleId="734D16F83E824FA5ADD0201DB559474D">
    <w:name w:val="734D16F83E824FA5ADD0201DB559474D"/>
  </w:style>
  <w:style w:type="paragraph" w:customStyle="1" w:styleId="46885A13ACDC48BC8D5256171513242C">
    <w:name w:val="46885A13ACDC48BC8D5256171513242C"/>
  </w:style>
  <w:style w:type="paragraph" w:customStyle="1" w:styleId="FF3048699452464CBAB643A7459E9140">
    <w:name w:val="FF3048699452464CBAB643A7459E9140"/>
  </w:style>
  <w:style w:type="paragraph" w:customStyle="1" w:styleId="8C1890C3C7B44E78978DD7190B9AFA42">
    <w:name w:val="8C1890C3C7B44E78978DD7190B9AFA42"/>
  </w:style>
  <w:style w:type="paragraph" w:customStyle="1" w:styleId="2C7911C9F8084EF0B79010695F792B58">
    <w:name w:val="2C7911C9F8084EF0B79010695F792B58"/>
  </w:style>
  <w:style w:type="paragraph" w:customStyle="1" w:styleId="E73AB6CE27AB47AB8B21BEA778E52976">
    <w:name w:val="E73AB6CE27AB47AB8B21BEA778E52976"/>
  </w:style>
  <w:style w:type="paragraph" w:customStyle="1" w:styleId="08BA962121074040961D996FD79C07EF">
    <w:name w:val="08BA962121074040961D996FD79C07EF"/>
  </w:style>
  <w:style w:type="paragraph" w:customStyle="1" w:styleId="CD749F7CF73D4320A94397236E309F64">
    <w:name w:val="CD749F7CF73D4320A94397236E309F64"/>
  </w:style>
  <w:style w:type="paragraph" w:customStyle="1" w:styleId="E0D7B2E11F7F44538691D69C6F4687FC">
    <w:name w:val="E0D7B2E11F7F44538691D69C6F4687FC"/>
  </w:style>
  <w:style w:type="paragraph" w:customStyle="1" w:styleId="19914639BECE4FF491680AE5B70ADADB">
    <w:name w:val="19914639BECE4FF491680AE5B70ADADB"/>
  </w:style>
  <w:style w:type="paragraph" w:customStyle="1" w:styleId="F90A0C1DF42F4BCBB4CA5C1155666F0E">
    <w:name w:val="F90A0C1DF42F4BCBB4CA5C1155666F0E"/>
  </w:style>
  <w:style w:type="paragraph" w:customStyle="1" w:styleId="860BB150B8764D68A539C42C93570031">
    <w:name w:val="860BB150B8764D68A539C42C93570031"/>
  </w:style>
  <w:style w:type="paragraph" w:customStyle="1" w:styleId="BF5A22EDD20545EA881648359E5D13EF">
    <w:name w:val="BF5A22EDD20545EA881648359E5D13EF"/>
  </w:style>
  <w:style w:type="paragraph" w:customStyle="1" w:styleId="6ED7B709B7DD4D5DACFF6C95FD4EAD84">
    <w:name w:val="6ED7B709B7DD4D5DACFF6C95FD4EAD84"/>
  </w:style>
  <w:style w:type="paragraph" w:customStyle="1" w:styleId="AF8FD3FEE58645AAB1B9E399CEA74817">
    <w:name w:val="AF8FD3FEE58645AAB1B9E399CEA74817"/>
  </w:style>
  <w:style w:type="paragraph" w:customStyle="1" w:styleId="F98D10928F6A4E3BA2CE25323DF11C6F">
    <w:name w:val="F98D10928F6A4E3BA2CE25323DF11C6F"/>
  </w:style>
  <w:style w:type="paragraph" w:customStyle="1" w:styleId="65038C22FEC44FD89F299D72BCE704AE">
    <w:name w:val="65038C22FEC44FD89F299D72BCE704AE"/>
  </w:style>
  <w:style w:type="paragraph" w:customStyle="1" w:styleId="2296326149C14395BA96D0D51DA4CDB8">
    <w:name w:val="2296326149C14395BA96D0D51DA4CDB8"/>
  </w:style>
  <w:style w:type="paragraph" w:customStyle="1" w:styleId="1D2D290771444D1FA6207D24ED4AB776">
    <w:name w:val="1D2D290771444D1FA6207D24ED4AB776"/>
  </w:style>
  <w:style w:type="paragraph" w:customStyle="1" w:styleId="F24FA4F52FB74F7487498279209175D1">
    <w:name w:val="F24FA4F52FB74F7487498279209175D1"/>
  </w:style>
  <w:style w:type="paragraph" w:customStyle="1" w:styleId="5E7DC538B6594F17995C120B9D258D4E">
    <w:name w:val="5E7DC538B6594F17995C120B9D258D4E"/>
  </w:style>
  <w:style w:type="paragraph" w:customStyle="1" w:styleId="DB2EE466F6964320AE8D99DEA5B997E8">
    <w:name w:val="DB2EE466F6964320AE8D99DEA5B997E8"/>
  </w:style>
  <w:style w:type="paragraph" w:customStyle="1" w:styleId="727D423D865446E389F303A5537AFAA2">
    <w:name w:val="727D423D865446E389F303A5537AFAA2"/>
  </w:style>
  <w:style w:type="paragraph" w:customStyle="1" w:styleId="E85540411EE94FA39C28B48E41EADEAD">
    <w:name w:val="E85540411EE94FA39C28B48E41EADE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ОС ОФ 681</Template>
  <TotalTime>0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68</vt:lpstr>
    </vt:vector>
  </TitlesOfParts>
  <Company>vzljot</Company>
  <LinksUpToDate>false</LinksUpToDate>
  <CharactersWithSpaces>3645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68</dc:title>
  <dc:subject/>
  <dc:creator>Беляков Александр Алексеевич</dc:creator>
  <cp:keywords/>
  <cp:lastModifiedBy>Беляков Александр Алексеевич</cp:lastModifiedBy>
  <cp:revision>2</cp:revision>
  <cp:lastPrinted>2014-08-18T06:15:00Z</cp:lastPrinted>
  <dcterms:created xsi:type="dcterms:W3CDTF">2025-06-09T06:49:00Z</dcterms:created>
  <dcterms:modified xsi:type="dcterms:W3CDTF">2025-06-09T06:49:00Z</dcterms:modified>
</cp:coreProperties>
</file>